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428" w:rsidRPr="00AC4F29" w:rsidRDefault="00C927A8" w:rsidP="00A53433">
      <w:pPr>
        <w:pStyle w:val="1"/>
        <w:numPr>
          <w:ilvl w:val="0"/>
          <w:numId w:val="0"/>
        </w:numPr>
      </w:pPr>
      <w:r w:rsidRPr="00AC4F29">
        <w:rPr>
          <w:rFonts w:hint="eastAsia"/>
        </w:rPr>
        <w:t>附件</w:t>
      </w:r>
      <w:r w:rsidRPr="00AC4F29">
        <w:rPr>
          <w:rFonts w:hint="eastAsia"/>
        </w:rPr>
        <w:t>2</w:t>
      </w:r>
      <w:r w:rsidRPr="00AC4F29">
        <w:rPr>
          <w:rFonts w:hint="eastAsia"/>
        </w:rPr>
        <w:t>：</w:t>
      </w:r>
    </w:p>
    <w:p w:rsidR="00945549" w:rsidRDefault="00AC03F2" w:rsidP="00B90725">
      <w:pPr>
        <w:pStyle w:val="a1"/>
        <w:ind w:firstLineChars="0" w:firstLine="0"/>
        <w:jc w:val="center"/>
        <w:rPr>
          <w:rFonts w:ascii="黑体" w:eastAsia="黑体" w:hAnsi="黑体"/>
          <w:b/>
          <w:sz w:val="48"/>
        </w:rPr>
      </w:pPr>
      <w:r>
        <w:rPr>
          <w:rFonts w:ascii="黑体" w:eastAsia="黑体" w:hAnsi="黑体" w:hint="eastAsia"/>
          <w:b/>
          <w:sz w:val="48"/>
        </w:rPr>
        <w:t>学生</w:t>
      </w:r>
      <w:r w:rsidR="00182F85">
        <w:rPr>
          <w:rFonts w:ascii="黑体" w:eastAsia="黑体" w:hAnsi="黑体" w:hint="eastAsia"/>
          <w:b/>
          <w:sz w:val="48"/>
        </w:rPr>
        <w:t>专业变更</w:t>
      </w:r>
      <w:r w:rsidR="00634671">
        <w:rPr>
          <w:rFonts w:ascii="黑体" w:eastAsia="黑体" w:hAnsi="黑体" w:hint="eastAsia"/>
          <w:b/>
          <w:sz w:val="48"/>
        </w:rPr>
        <w:t>普通</w:t>
      </w:r>
      <w:proofErr w:type="gramStart"/>
      <w:r w:rsidR="00634671">
        <w:rPr>
          <w:rFonts w:ascii="黑体" w:eastAsia="黑体" w:hAnsi="黑体" w:hint="eastAsia"/>
          <w:b/>
          <w:sz w:val="48"/>
        </w:rPr>
        <w:t>班</w:t>
      </w:r>
      <w:r w:rsidR="00791517">
        <w:rPr>
          <w:rFonts w:ascii="黑体" w:eastAsia="黑体" w:hAnsi="黑体" w:hint="eastAsia"/>
          <w:b/>
          <w:sz w:val="48"/>
        </w:rPr>
        <w:t>转专业</w:t>
      </w:r>
      <w:proofErr w:type="gramEnd"/>
      <w:r w:rsidR="007A1D73">
        <w:rPr>
          <w:rFonts w:ascii="黑体" w:eastAsia="黑体" w:hAnsi="黑体" w:hint="eastAsia"/>
          <w:b/>
          <w:sz w:val="48"/>
        </w:rPr>
        <w:t>网上操作说明</w:t>
      </w:r>
    </w:p>
    <w:p w:rsidR="00C04881" w:rsidRPr="00C04881" w:rsidRDefault="00A4067E" w:rsidP="00B90725">
      <w:pPr>
        <w:pStyle w:val="a1"/>
        <w:ind w:firstLineChars="0" w:firstLine="0"/>
        <w:jc w:val="center"/>
        <w:rPr>
          <w:rFonts w:ascii="黑体" w:eastAsia="黑体" w:hAnsi="黑体"/>
          <w:b/>
          <w:sz w:val="48"/>
        </w:rPr>
      </w:pPr>
      <w:r>
        <w:rPr>
          <w:rFonts w:ascii="黑体" w:eastAsia="黑体" w:hAnsi="黑体" w:hint="eastAsia"/>
          <w:b/>
          <w:sz w:val="48"/>
        </w:rPr>
        <w:t>（</w:t>
      </w:r>
      <w:r w:rsidR="00A90827">
        <w:rPr>
          <w:rFonts w:ascii="黑体" w:eastAsia="黑体" w:hAnsi="黑体" w:hint="eastAsia"/>
          <w:b/>
          <w:sz w:val="48"/>
        </w:rPr>
        <w:t>电脑版</w:t>
      </w:r>
      <w:r>
        <w:rPr>
          <w:rFonts w:ascii="黑体" w:eastAsia="黑体" w:hAnsi="黑体" w:hint="eastAsia"/>
          <w:b/>
          <w:sz w:val="48"/>
        </w:rPr>
        <w:t>）</w:t>
      </w:r>
    </w:p>
    <w:p w:rsidR="00964D0D" w:rsidRDefault="00964D0D" w:rsidP="00C04881">
      <w:pPr>
        <w:pStyle w:val="1"/>
      </w:pPr>
      <w:r>
        <w:rPr>
          <w:rFonts w:hint="eastAsia"/>
        </w:rPr>
        <w:t>简介</w:t>
      </w:r>
    </w:p>
    <w:p w:rsidR="00710F2B" w:rsidRPr="00710F2B" w:rsidRDefault="00710F2B" w:rsidP="00710F2B">
      <w:pPr>
        <w:pStyle w:val="2"/>
      </w:pPr>
      <w:r>
        <w:rPr>
          <w:rFonts w:hint="eastAsia"/>
        </w:rPr>
        <w:t>浏览器选择</w:t>
      </w:r>
    </w:p>
    <w:p w:rsidR="00710F2B" w:rsidRPr="00710F2B" w:rsidRDefault="00710F2B" w:rsidP="00710F2B">
      <w:pPr>
        <w:pStyle w:val="a1"/>
        <w:ind w:firstLine="480"/>
      </w:pPr>
      <w:r w:rsidRPr="00710F2B">
        <w:rPr>
          <w:rFonts w:hint="eastAsia"/>
        </w:rPr>
        <w:t>推荐</w:t>
      </w:r>
      <w:proofErr w:type="gramStart"/>
      <w:r w:rsidRPr="00710F2B">
        <w:rPr>
          <w:rFonts w:hint="eastAsia"/>
        </w:rPr>
        <w:t>使用谷歌浏览器</w:t>
      </w:r>
      <w:proofErr w:type="gramEnd"/>
      <w:r w:rsidRPr="00710F2B">
        <w:rPr>
          <w:rFonts w:hint="eastAsia"/>
        </w:rPr>
        <w:t>，火狐浏览器和</w:t>
      </w:r>
      <w:r w:rsidRPr="00710F2B">
        <w:rPr>
          <w:rFonts w:hint="eastAsia"/>
        </w:rPr>
        <w:t>360</w:t>
      </w:r>
      <w:r w:rsidRPr="00710F2B">
        <w:rPr>
          <w:rFonts w:hint="eastAsia"/>
        </w:rPr>
        <w:t>极速模式。</w:t>
      </w:r>
    </w:p>
    <w:p w:rsidR="00710F2B" w:rsidRPr="00710F2B" w:rsidRDefault="00710F2B" w:rsidP="00710F2B">
      <w:pPr>
        <w:pStyle w:val="a1"/>
        <w:ind w:firstLine="480"/>
      </w:pPr>
      <w:r w:rsidRPr="00710F2B">
        <w:rPr>
          <w:rFonts w:hint="eastAsia"/>
        </w:rPr>
        <w:t>IE</w:t>
      </w:r>
      <w:r w:rsidRPr="00710F2B">
        <w:rPr>
          <w:rFonts w:hint="eastAsia"/>
        </w:rPr>
        <w:t>或其他浏览器可能有部分功能不适用。</w:t>
      </w:r>
    </w:p>
    <w:p w:rsidR="00710F2B" w:rsidRDefault="00710F2B" w:rsidP="00710F2B">
      <w:pPr>
        <w:pStyle w:val="a1"/>
        <w:ind w:firstLine="480"/>
      </w:pPr>
      <w:r w:rsidRPr="00710F2B">
        <w:rPr>
          <w:rFonts w:hint="eastAsia"/>
        </w:rPr>
        <w:t>360</w:t>
      </w:r>
      <w:r w:rsidRPr="00710F2B">
        <w:rPr>
          <w:rFonts w:hint="eastAsia"/>
        </w:rPr>
        <w:t>切换成</w:t>
      </w:r>
      <w:proofErr w:type="gramStart"/>
      <w:r w:rsidRPr="00710F2B">
        <w:rPr>
          <w:rFonts w:hint="eastAsia"/>
        </w:rPr>
        <w:t>极速模式</w:t>
      </w:r>
      <w:proofErr w:type="gramEnd"/>
      <w:r w:rsidRPr="00710F2B">
        <w:rPr>
          <w:rFonts w:hint="eastAsia"/>
        </w:rPr>
        <w:t>方法如下</w:t>
      </w:r>
      <w:r w:rsidR="004E370F">
        <w:rPr>
          <w:rFonts w:hint="eastAsia"/>
        </w:rPr>
        <w:t>，如图</w:t>
      </w:r>
      <w:r w:rsidR="004E370F">
        <w:rPr>
          <w:rFonts w:hint="eastAsia"/>
        </w:rPr>
        <w:t>1</w:t>
      </w:r>
      <w:r w:rsidR="004E370F">
        <w:rPr>
          <w:rFonts w:hint="eastAsia"/>
        </w:rPr>
        <w:t>所示。</w:t>
      </w:r>
    </w:p>
    <w:p w:rsidR="001439F5" w:rsidRDefault="001439F5" w:rsidP="001439F5">
      <w:pPr>
        <w:pStyle w:val="a1"/>
        <w:keepNext/>
        <w:ind w:firstLine="480"/>
      </w:pPr>
      <w:r>
        <w:rPr>
          <w:noProof/>
        </w:rPr>
        <w:drawing>
          <wp:inline distT="0" distB="0" distL="0" distR="0">
            <wp:extent cx="5112385" cy="107987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107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9F5" w:rsidRPr="00710F2B" w:rsidRDefault="001439F5" w:rsidP="001439F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1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切换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速模式</w:t>
      </w:r>
    </w:p>
    <w:p w:rsidR="00710F2B" w:rsidRDefault="00710F2B" w:rsidP="00710F2B">
      <w:pPr>
        <w:widowControl/>
        <w:ind w:leftChars="-675" w:left="-2" w:hangingChars="590" w:hanging="1416"/>
        <w:jc w:val="left"/>
        <w:rPr>
          <w:rFonts w:ascii="宋体" w:hAnsi="宋体" w:cs="宋体"/>
          <w:kern w:val="0"/>
          <w:sz w:val="24"/>
          <w:szCs w:val="24"/>
        </w:rPr>
      </w:pPr>
    </w:p>
    <w:p w:rsidR="00710F2B" w:rsidRDefault="00710F2B" w:rsidP="00710F2B">
      <w:pPr>
        <w:widowControl/>
        <w:ind w:leftChars="-675" w:left="-2" w:hangingChars="590" w:hanging="1416"/>
        <w:jc w:val="left"/>
        <w:rPr>
          <w:rFonts w:ascii="宋体" w:hAnsi="宋体" w:cs="宋体"/>
          <w:kern w:val="0"/>
          <w:sz w:val="24"/>
          <w:szCs w:val="24"/>
        </w:rPr>
      </w:pPr>
    </w:p>
    <w:p w:rsidR="00DA2731" w:rsidRDefault="00DA2731" w:rsidP="00DA2731">
      <w:pPr>
        <w:pStyle w:val="2"/>
      </w:pPr>
      <w:r>
        <w:rPr>
          <w:rFonts w:hint="eastAsia"/>
        </w:rPr>
        <w:t>专业变更类型</w:t>
      </w:r>
    </w:p>
    <w:p w:rsidR="00DA2731" w:rsidRDefault="00DA2731" w:rsidP="00DA2731">
      <w:pPr>
        <w:pStyle w:val="a1"/>
        <w:ind w:firstLine="480"/>
      </w:pPr>
      <w:r>
        <w:rPr>
          <w:rFonts w:hint="eastAsia"/>
        </w:rPr>
        <w:t>分为实验班选拔，普通</w:t>
      </w:r>
      <w:proofErr w:type="gramStart"/>
      <w:r>
        <w:rPr>
          <w:rFonts w:hint="eastAsia"/>
        </w:rPr>
        <w:t>班转专业</w:t>
      </w:r>
      <w:proofErr w:type="gramEnd"/>
      <w:r>
        <w:rPr>
          <w:rFonts w:hint="eastAsia"/>
        </w:rPr>
        <w:t>，学科大类内转专业以及分流</w:t>
      </w:r>
      <w:r w:rsidR="00CD76EC">
        <w:rPr>
          <w:rFonts w:hint="eastAsia"/>
        </w:rPr>
        <w:t>等</w:t>
      </w:r>
      <w:r w:rsidR="00C3058E">
        <w:rPr>
          <w:rFonts w:hint="eastAsia"/>
        </w:rPr>
        <w:t>多</w:t>
      </w:r>
      <w:r>
        <w:rPr>
          <w:rFonts w:hint="eastAsia"/>
        </w:rPr>
        <w:t>种类型。</w:t>
      </w:r>
    </w:p>
    <w:p w:rsidR="00901BFB" w:rsidRPr="00DA2731" w:rsidRDefault="00DA2731" w:rsidP="00901BFB">
      <w:pPr>
        <w:pStyle w:val="a1"/>
        <w:ind w:firstLine="480"/>
      </w:pPr>
      <w:r>
        <w:rPr>
          <w:rFonts w:hint="eastAsia"/>
        </w:rPr>
        <w:t>目前正在进行中的是</w:t>
      </w:r>
      <w:r w:rsidRPr="00DA2731">
        <w:rPr>
          <w:rFonts w:hint="eastAsia"/>
          <w:color w:val="FF0000"/>
        </w:rPr>
        <w:t>普通</w:t>
      </w:r>
      <w:proofErr w:type="gramStart"/>
      <w:r w:rsidRPr="00DA2731">
        <w:rPr>
          <w:rFonts w:hint="eastAsia"/>
          <w:color w:val="FF0000"/>
        </w:rPr>
        <w:t>班转专业</w:t>
      </w:r>
      <w:proofErr w:type="gramEnd"/>
      <w:r>
        <w:rPr>
          <w:rFonts w:hint="eastAsia"/>
        </w:rPr>
        <w:t>，本文以</w:t>
      </w:r>
      <w:r w:rsidR="00CF0BED">
        <w:rPr>
          <w:rFonts w:hint="eastAsia"/>
        </w:rPr>
        <w:t>此</w:t>
      </w:r>
      <w:r>
        <w:rPr>
          <w:rFonts w:hint="eastAsia"/>
        </w:rPr>
        <w:t>专业变更流程作为讲解依据。</w:t>
      </w:r>
    </w:p>
    <w:p w:rsidR="0022127C" w:rsidRDefault="00901BFB" w:rsidP="00901BFB">
      <w:pPr>
        <w:pStyle w:val="a1"/>
        <w:ind w:left="480" w:firstLineChars="0" w:firstLine="0"/>
      </w:pPr>
      <w:r>
        <w:rPr>
          <w:rFonts w:hint="eastAsia"/>
        </w:rPr>
        <w:t>如有疑问，请联系</w:t>
      </w:r>
      <w:r w:rsidR="00540E0A">
        <w:rPr>
          <w:rFonts w:hint="eastAsia"/>
        </w:rPr>
        <w:t>：</w:t>
      </w:r>
    </w:p>
    <w:p w:rsidR="00901BFB" w:rsidRDefault="006A3313" w:rsidP="00901BFB">
      <w:pPr>
        <w:pStyle w:val="a1"/>
        <w:ind w:left="480" w:firstLineChars="0" w:firstLine="0"/>
      </w:pPr>
      <w:r>
        <w:rPr>
          <w:rFonts w:ascii="仿宋" w:eastAsia="仿宋" w:hAnsi="仿宋" w:hint="eastAsia"/>
          <w:sz w:val="28"/>
          <w:szCs w:val="28"/>
        </w:rPr>
        <w:t>027-8754</w:t>
      </w:r>
      <w:r w:rsidR="006466AC">
        <w:rPr>
          <w:rFonts w:ascii="仿宋" w:eastAsia="仿宋" w:hAnsi="仿宋" w:hint="eastAsia"/>
          <w:sz w:val="28"/>
          <w:szCs w:val="28"/>
        </w:rPr>
        <w:t>0900</w:t>
      </w:r>
      <w:r>
        <w:rPr>
          <w:rFonts w:ascii="仿宋" w:eastAsia="仿宋" w:hAnsi="仿宋" w:hint="eastAsia"/>
          <w:sz w:val="28"/>
          <w:szCs w:val="28"/>
        </w:rPr>
        <w:t>,</w:t>
      </w:r>
      <w:r w:rsidRPr="00475A66">
        <w:rPr>
          <w:rFonts w:ascii="仿宋" w:eastAsia="仿宋" w:hAnsi="仿宋"/>
          <w:sz w:val="28"/>
          <w:szCs w:val="28"/>
        </w:rPr>
        <w:t xml:space="preserve"> </w:t>
      </w:r>
      <w:hyperlink r:id="rId9" w:history="1">
        <w:r w:rsidR="00CA3D18">
          <w:rPr>
            <w:rStyle w:val="a9"/>
            <w:rFonts w:ascii="宋体" w:hAnsi="宋体" w:cs="宋体" w:hint="eastAsia"/>
            <w:kern w:val="0"/>
            <w:szCs w:val="24"/>
          </w:rPr>
          <w:t>hubsupport@hust.edu.cn</w:t>
        </w:r>
      </w:hyperlink>
    </w:p>
    <w:p w:rsidR="00901BFB" w:rsidRDefault="00901BFB" w:rsidP="00901BFB">
      <w:pPr>
        <w:pStyle w:val="a1"/>
        <w:ind w:left="480" w:firstLineChars="0" w:firstLine="0"/>
        <w:rPr>
          <w:color w:val="FF0000"/>
        </w:rPr>
      </w:pPr>
    </w:p>
    <w:p w:rsidR="001631C5" w:rsidRDefault="001631C5" w:rsidP="001631C5">
      <w:pPr>
        <w:pStyle w:val="1"/>
      </w:pPr>
      <w:r>
        <w:rPr>
          <w:rFonts w:hint="eastAsia"/>
        </w:rPr>
        <w:t>登录系统</w:t>
      </w:r>
    </w:p>
    <w:p w:rsidR="001631C5" w:rsidRDefault="001631C5" w:rsidP="001631C5">
      <w:pPr>
        <w:pStyle w:val="a1"/>
        <w:ind w:firstLine="480"/>
      </w:pPr>
      <w:r>
        <w:rPr>
          <w:rFonts w:hint="eastAsia"/>
        </w:rPr>
        <w:t>登录</w:t>
      </w:r>
      <w:hyperlink r:id="rId10" w:history="1">
        <w:r w:rsidRPr="00AC03F2">
          <w:rPr>
            <w:rStyle w:val="a9"/>
          </w:rPr>
          <w:t>http://hubs.hust.edu.cn/index.jsp</w:t>
        </w:r>
      </w:hyperlink>
      <w:r w:rsidRPr="00710F2B">
        <w:rPr>
          <w:rFonts w:hint="eastAsia"/>
        </w:rPr>
        <w:t>，选择</w:t>
      </w:r>
      <w:r>
        <w:rPr>
          <w:rFonts w:hint="eastAsia"/>
        </w:rPr>
        <w:t>“统一身份认证”并登录，如图</w:t>
      </w:r>
      <w:r>
        <w:rPr>
          <w:rFonts w:hint="eastAsia"/>
        </w:rPr>
        <w:t>2</w:t>
      </w:r>
      <w:r>
        <w:rPr>
          <w:rFonts w:hint="eastAsia"/>
        </w:rPr>
        <w:t>所示。</w:t>
      </w:r>
    </w:p>
    <w:p w:rsidR="001631C5" w:rsidRDefault="001631C5" w:rsidP="001631C5">
      <w:pPr>
        <w:pStyle w:val="a1"/>
        <w:keepNext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112385" cy="24999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49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2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登录界面</w:t>
      </w:r>
    </w:p>
    <w:p w:rsidR="001631C5" w:rsidRDefault="001631C5" w:rsidP="001631C5">
      <w:pPr>
        <w:pStyle w:val="a1"/>
        <w:ind w:firstLine="420"/>
        <w:rPr>
          <w:rFonts w:cs="Arial"/>
          <w:sz w:val="21"/>
          <w:szCs w:val="20"/>
        </w:rPr>
      </w:pPr>
    </w:p>
    <w:p w:rsidR="001631C5" w:rsidRDefault="001631C5" w:rsidP="001631C5">
      <w:pPr>
        <w:pStyle w:val="a1"/>
        <w:ind w:firstLine="480"/>
      </w:pPr>
      <w:r w:rsidRPr="00AC03F2">
        <w:rPr>
          <w:rFonts w:hint="eastAsia"/>
        </w:rPr>
        <w:t>进入主界面后，如图</w:t>
      </w:r>
      <w:r w:rsidRPr="00AC03F2">
        <w:rPr>
          <w:rFonts w:hint="eastAsia"/>
        </w:rPr>
        <w:t>3</w:t>
      </w:r>
      <w:r w:rsidRPr="00AC03F2">
        <w:rPr>
          <w:rFonts w:hint="eastAsia"/>
        </w:rPr>
        <w:t>所示，点击“专业变更”一栏。</w:t>
      </w:r>
    </w:p>
    <w:p w:rsidR="001631C5" w:rsidRDefault="001631C5" w:rsidP="001631C5">
      <w:pPr>
        <w:pStyle w:val="a1"/>
        <w:keepNext/>
        <w:ind w:firstLineChars="0" w:firstLine="0"/>
      </w:pPr>
      <w:r>
        <w:rPr>
          <w:noProof/>
        </w:rPr>
        <w:drawing>
          <wp:inline distT="0" distB="0" distL="0" distR="0">
            <wp:extent cx="5112385" cy="24325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43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3</w:t>
      </w:r>
      <w:r w:rsidR="00487A88">
        <w:fldChar w:fldCharType="end"/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学生端主界面</w:t>
      </w:r>
      <w:proofErr w:type="gramEnd"/>
      <w:r>
        <w:rPr>
          <w:rFonts w:hint="eastAsia"/>
        </w:rPr>
        <w:t>选择专业变更</w:t>
      </w:r>
    </w:p>
    <w:p w:rsidR="001631C5" w:rsidRDefault="001631C5" w:rsidP="001631C5"/>
    <w:p w:rsidR="001631C5" w:rsidRPr="00650AC2" w:rsidRDefault="001631C5" w:rsidP="001631C5">
      <w:pPr>
        <w:rPr>
          <w:sz w:val="24"/>
        </w:rPr>
      </w:pPr>
      <w:r w:rsidRPr="00650AC2">
        <w:rPr>
          <w:rFonts w:hint="eastAsia"/>
          <w:sz w:val="24"/>
        </w:rPr>
        <w:tab/>
      </w:r>
      <w:r w:rsidRPr="00650AC2">
        <w:rPr>
          <w:rFonts w:hint="eastAsia"/>
          <w:sz w:val="24"/>
        </w:rPr>
        <w:t>也可以点击左侧菜单栏，选择教学信息服务下的专业变更进行查看，如图</w:t>
      </w:r>
      <w:r w:rsidRPr="00650AC2">
        <w:rPr>
          <w:rFonts w:hint="eastAsia"/>
          <w:sz w:val="24"/>
        </w:rPr>
        <w:t>4</w:t>
      </w:r>
      <w:r w:rsidRPr="00650AC2">
        <w:rPr>
          <w:rFonts w:hint="eastAsia"/>
          <w:sz w:val="24"/>
        </w:rPr>
        <w:t>所示。</w:t>
      </w:r>
    </w:p>
    <w:p w:rsidR="001631C5" w:rsidRDefault="001631C5" w:rsidP="001631C5">
      <w:pPr>
        <w:keepNext/>
      </w:pPr>
      <w:r>
        <w:rPr>
          <w:noProof/>
        </w:rPr>
        <w:lastRenderedPageBreak/>
        <w:drawing>
          <wp:inline distT="0" distB="0" distL="0" distR="0">
            <wp:extent cx="5112385" cy="2220692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2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4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左侧菜单中选择专业变更</w:t>
      </w:r>
    </w:p>
    <w:p w:rsidR="001631C5" w:rsidRDefault="001631C5" w:rsidP="001631C5"/>
    <w:p w:rsidR="0012506A" w:rsidRDefault="001631C5" w:rsidP="001631C5">
      <w:pPr>
        <w:pStyle w:val="a1"/>
        <w:ind w:firstLine="480"/>
      </w:pPr>
      <w:r>
        <w:rPr>
          <w:rFonts w:hint="eastAsia"/>
        </w:rPr>
        <w:t>点击“专业变更”后跳转到如下界面，点击亮色图标即可开始报名，图标为灰色的则无法报名。</w:t>
      </w:r>
    </w:p>
    <w:p w:rsidR="001631C5" w:rsidRDefault="00FC0FDE" w:rsidP="001631C5">
      <w:pPr>
        <w:pStyle w:val="a1"/>
        <w:ind w:firstLine="480"/>
      </w:pPr>
      <w:r>
        <w:rPr>
          <w:rFonts w:hint="eastAsia"/>
        </w:rPr>
        <w:t>目前，</w:t>
      </w:r>
      <w:r w:rsidR="001631C5">
        <w:rPr>
          <w:rFonts w:hint="eastAsia"/>
        </w:rPr>
        <w:t>用户</w:t>
      </w:r>
      <w:r w:rsidR="008F2A17">
        <w:rPr>
          <w:rFonts w:hint="eastAsia"/>
        </w:rPr>
        <w:t>可</w:t>
      </w:r>
      <w:r w:rsidR="006700D5">
        <w:rPr>
          <w:rFonts w:hint="eastAsia"/>
        </w:rPr>
        <w:t>选择</w:t>
      </w:r>
      <w:r w:rsidR="001631C5">
        <w:rPr>
          <w:rFonts w:hint="eastAsia"/>
        </w:rPr>
        <w:t>普通转专业</w:t>
      </w:r>
      <w:r w:rsidR="00190303">
        <w:rPr>
          <w:rFonts w:hint="eastAsia"/>
        </w:rPr>
        <w:t>进行报名</w:t>
      </w:r>
      <w:r w:rsidR="001631C5">
        <w:rPr>
          <w:rFonts w:hint="eastAsia"/>
        </w:rPr>
        <w:t>。</w:t>
      </w:r>
    </w:p>
    <w:p w:rsidR="001631C5" w:rsidRDefault="008F37EB" w:rsidP="001631C5">
      <w:pPr>
        <w:keepNext/>
      </w:pPr>
      <w:r>
        <w:rPr>
          <w:noProof/>
        </w:rPr>
        <w:drawing>
          <wp:inline distT="0" distB="0" distL="0" distR="0">
            <wp:extent cx="5116195" cy="24180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195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5</w:t>
      </w:r>
      <w:r w:rsidR="00487A88">
        <w:fldChar w:fldCharType="end"/>
      </w:r>
      <w:r w:rsidR="00672B5D">
        <w:rPr>
          <w:rFonts w:hint="eastAsia"/>
        </w:rPr>
        <w:t xml:space="preserve"> </w:t>
      </w:r>
      <w:r>
        <w:rPr>
          <w:rFonts w:hint="eastAsia"/>
        </w:rPr>
        <w:t>专业变更类型（滚动条下移可看全部专业变更类型）</w:t>
      </w:r>
    </w:p>
    <w:p w:rsidR="001631C5" w:rsidRDefault="001631C5" w:rsidP="001631C5">
      <w:pPr>
        <w:pStyle w:val="1"/>
      </w:pPr>
      <w:r>
        <w:rPr>
          <w:rFonts w:hint="eastAsia"/>
        </w:rPr>
        <w:t>填写报名表</w:t>
      </w:r>
    </w:p>
    <w:p w:rsidR="001631C5" w:rsidRDefault="001631C5" w:rsidP="001631C5">
      <w:pPr>
        <w:pStyle w:val="a1"/>
        <w:ind w:firstLine="480"/>
      </w:pPr>
      <w:r>
        <w:rPr>
          <w:rFonts w:hint="eastAsia"/>
        </w:rPr>
        <w:t>点击</w:t>
      </w:r>
      <w:r w:rsidR="00A54499">
        <w:rPr>
          <w:rFonts w:hint="eastAsia"/>
        </w:rPr>
        <w:t>普通</w:t>
      </w:r>
      <w:proofErr w:type="gramStart"/>
      <w:r w:rsidR="00A54499">
        <w:rPr>
          <w:rFonts w:hint="eastAsia"/>
        </w:rPr>
        <w:t>班转专业</w:t>
      </w:r>
      <w:proofErr w:type="gramEnd"/>
      <w:r w:rsidR="00A54499">
        <w:rPr>
          <w:rFonts w:hint="eastAsia"/>
        </w:rPr>
        <w:t>图标</w:t>
      </w:r>
      <w:r>
        <w:rPr>
          <w:rFonts w:hint="eastAsia"/>
        </w:rPr>
        <w:t>开始报名，第一步填写报名表，界面如下。</w:t>
      </w:r>
    </w:p>
    <w:p w:rsidR="001631C5" w:rsidRPr="001631C5" w:rsidRDefault="001631C5" w:rsidP="001631C5">
      <w:pPr>
        <w:pStyle w:val="a1"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112385" cy="26088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6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1631C5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6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填写报名表</w:t>
      </w:r>
    </w:p>
    <w:p w:rsidR="001631C5" w:rsidRDefault="001631C5" w:rsidP="001631C5">
      <w:r>
        <w:rPr>
          <w:rFonts w:hint="eastAsia"/>
        </w:rPr>
        <w:tab/>
      </w:r>
    </w:p>
    <w:p w:rsidR="001631C5" w:rsidRDefault="001631C5" w:rsidP="007E69AF">
      <w:pPr>
        <w:pStyle w:val="a1"/>
        <w:ind w:firstLine="480"/>
      </w:pPr>
      <w:r>
        <w:rPr>
          <w:rFonts w:hint="eastAsia"/>
        </w:rPr>
        <w:t>其中背景灰色的为默认信息（无法修改），红色感叹号</w:t>
      </w:r>
      <w:r w:rsidR="009A1513">
        <w:rPr>
          <w:rFonts w:hint="eastAsia"/>
        </w:rPr>
        <w:t>表示</w:t>
      </w:r>
      <w:r>
        <w:rPr>
          <w:rFonts w:hint="eastAsia"/>
        </w:rPr>
        <w:t>必填项</w:t>
      </w:r>
      <w:r w:rsidR="00035007">
        <w:rPr>
          <w:rFonts w:hint="eastAsia"/>
        </w:rPr>
        <w:t>。</w:t>
      </w:r>
      <w:r w:rsidR="009A767D">
        <w:rPr>
          <w:rFonts w:hint="eastAsia"/>
        </w:rPr>
        <w:t>当</w:t>
      </w:r>
      <w:r w:rsidR="00270BA1">
        <w:rPr>
          <w:rFonts w:hint="eastAsia"/>
        </w:rPr>
        <w:t>信息</w:t>
      </w:r>
      <w:r w:rsidR="00A73C81">
        <w:rPr>
          <w:rFonts w:hint="eastAsia"/>
        </w:rPr>
        <w:t>格式填写</w:t>
      </w:r>
      <w:r w:rsidR="00270BA1">
        <w:rPr>
          <w:rFonts w:hint="eastAsia"/>
        </w:rPr>
        <w:t>正确</w:t>
      </w:r>
      <w:r w:rsidR="00EC517A">
        <w:rPr>
          <w:rFonts w:hint="eastAsia"/>
        </w:rPr>
        <w:t>时，</w:t>
      </w:r>
      <w:r w:rsidR="00270BA1">
        <w:rPr>
          <w:rFonts w:hint="eastAsia"/>
        </w:rPr>
        <w:t>红色感叹号会变成绿色“</w:t>
      </w:r>
      <w:r w:rsidR="005A391B">
        <w:rPr>
          <w:rFonts w:ascii="宋体" w:hAnsi="宋体" w:hint="eastAsia"/>
        </w:rPr>
        <w:t>√</w:t>
      </w:r>
      <w:r w:rsidR="00270BA1">
        <w:rPr>
          <w:rFonts w:hint="eastAsia"/>
        </w:rPr>
        <w:t>”</w:t>
      </w:r>
      <w:r>
        <w:rPr>
          <w:rFonts w:hint="eastAsia"/>
        </w:rPr>
        <w:t>。</w:t>
      </w:r>
    </w:p>
    <w:p w:rsidR="007E69AF" w:rsidRDefault="007E69AF" w:rsidP="007E69AF">
      <w:pPr>
        <w:pStyle w:val="a1"/>
        <w:ind w:firstLine="480"/>
      </w:pPr>
      <w:r>
        <w:rPr>
          <w:rFonts w:hint="eastAsia"/>
        </w:rPr>
        <w:t>奖励、特长和申请书为选填项，建议简明扼要填写</w:t>
      </w:r>
      <w:r w:rsidR="008A1CA2">
        <w:rPr>
          <w:rFonts w:hint="eastAsia"/>
        </w:rPr>
        <w:t>（少数院系需要在申请书中注明填报的具体专业，请务必按照院系要求填写）</w:t>
      </w:r>
      <w:r>
        <w:rPr>
          <w:rFonts w:hint="eastAsia"/>
        </w:rPr>
        <w:t>。</w:t>
      </w:r>
    </w:p>
    <w:p w:rsidR="007E69AF" w:rsidRDefault="007E69AF" w:rsidP="007E69AF">
      <w:pPr>
        <w:pStyle w:val="a1"/>
        <w:ind w:firstLine="480"/>
      </w:pPr>
      <w:r>
        <w:rPr>
          <w:rFonts w:hint="eastAsia"/>
        </w:rPr>
        <w:t>所有信息填写完成并确认无误，且当全部红色感叹号都变为</w:t>
      </w:r>
      <w:r w:rsidR="005C43C2">
        <w:rPr>
          <w:rFonts w:hint="eastAsia"/>
        </w:rPr>
        <w:t>绿色“</w:t>
      </w:r>
      <w:r w:rsidR="005C43C2">
        <w:rPr>
          <w:rFonts w:ascii="宋体" w:hAnsi="宋体" w:hint="eastAsia"/>
        </w:rPr>
        <w:t>√</w:t>
      </w:r>
      <w:r w:rsidR="005C43C2">
        <w:rPr>
          <w:rFonts w:hint="eastAsia"/>
        </w:rPr>
        <w:t>”</w:t>
      </w:r>
      <w:r>
        <w:rPr>
          <w:rFonts w:hint="eastAsia"/>
        </w:rPr>
        <w:t>时，方可提交申请表。</w:t>
      </w:r>
    </w:p>
    <w:p w:rsidR="001631C5" w:rsidRDefault="001631C5" w:rsidP="001631C5">
      <w:pPr>
        <w:keepNext/>
      </w:pPr>
      <w:r>
        <w:rPr>
          <w:noProof/>
        </w:rPr>
        <w:drawing>
          <wp:inline distT="0" distB="0" distL="0" distR="0">
            <wp:extent cx="5112385" cy="2843764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8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1C5" w:rsidRDefault="001631C5" w:rsidP="007E69AF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7</w:t>
      </w:r>
      <w:r w:rsidR="00487A88">
        <w:fldChar w:fldCharType="end"/>
      </w:r>
      <w:r>
        <w:rPr>
          <w:rFonts w:hint="eastAsia"/>
        </w:rPr>
        <w:t xml:space="preserve"> </w:t>
      </w:r>
      <w:r w:rsidR="007E69AF">
        <w:rPr>
          <w:rFonts w:hint="eastAsia"/>
        </w:rPr>
        <w:t>提交申请表</w:t>
      </w:r>
    </w:p>
    <w:p w:rsidR="007E69AF" w:rsidRDefault="007E69AF" w:rsidP="007E69AF"/>
    <w:p w:rsidR="00D06607" w:rsidRDefault="007E69AF" w:rsidP="00D06607">
      <w:pPr>
        <w:pStyle w:val="a1"/>
        <w:ind w:firstLine="480"/>
        <w:jc w:val="left"/>
      </w:pPr>
      <w:r>
        <w:rPr>
          <w:rFonts w:hint="eastAsia"/>
        </w:rPr>
        <w:lastRenderedPageBreak/>
        <w:t>出现以下画面表示提交成功</w:t>
      </w:r>
      <w:r w:rsidR="00D06607">
        <w:rPr>
          <w:rFonts w:hint="eastAsia"/>
        </w:rPr>
        <w:t>，可点击进度条中图标</w:t>
      </w:r>
      <w:r w:rsidR="00D06607">
        <w:rPr>
          <w:rFonts w:hint="eastAsia"/>
        </w:rPr>
        <w:t>1</w:t>
      </w:r>
      <w:r w:rsidR="00D06607">
        <w:rPr>
          <w:rFonts w:hint="eastAsia"/>
        </w:rPr>
        <w:t>查看刚才提交的报名表。如果想撤销刚才的申请，可</w:t>
      </w:r>
      <w:proofErr w:type="gramStart"/>
      <w:r w:rsidR="00D06607">
        <w:rPr>
          <w:rFonts w:hint="eastAsia"/>
        </w:rPr>
        <w:t>点击图</w:t>
      </w:r>
      <w:proofErr w:type="gramEnd"/>
      <w:r w:rsidR="00D06607">
        <w:rPr>
          <w:rFonts w:hint="eastAsia"/>
        </w:rPr>
        <w:t>8</w:t>
      </w:r>
      <w:r w:rsidR="00D06607">
        <w:rPr>
          <w:rFonts w:hint="eastAsia"/>
        </w:rPr>
        <w:t>中的撤销按钮，然后重复上述步骤开始报名。</w:t>
      </w:r>
      <w:r w:rsidR="00D06607">
        <w:rPr>
          <w:noProof/>
        </w:rPr>
        <w:drawing>
          <wp:inline distT="0" distB="0" distL="0" distR="0">
            <wp:extent cx="5112385" cy="2309449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30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07C" w:rsidRDefault="00D06607" w:rsidP="00520459">
      <w:pPr>
        <w:pStyle w:val="ac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8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报名成功画面</w:t>
      </w:r>
    </w:p>
    <w:p w:rsidR="00AF407C" w:rsidRDefault="00AF407C" w:rsidP="00C718FD">
      <w:pPr>
        <w:pStyle w:val="1"/>
        <w:jc w:val="left"/>
      </w:pPr>
      <w:r>
        <w:rPr>
          <w:rFonts w:hint="eastAsia"/>
        </w:rPr>
        <w:lastRenderedPageBreak/>
        <w:t>专业变更完成</w:t>
      </w:r>
      <w:r>
        <w:rPr>
          <w:noProof/>
        </w:rPr>
        <w:drawing>
          <wp:inline distT="0" distB="0" distL="0" distR="0">
            <wp:extent cx="5112385" cy="3090508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309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07C" w:rsidRDefault="00AF407C" w:rsidP="003B6B78">
      <w:pPr>
        <w:pStyle w:val="ac"/>
        <w:ind w:firstLineChars="1200" w:firstLine="2520"/>
        <w:jc w:val="left"/>
      </w:pPr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10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专业变更成功</w:t>
      </w:r>
      <w:r>
        <w:rPr>
          <w:noProof/>
        </w:rPr>
        <w:drawing>
          <wp:inline distT="0" distB="0" distL="0" distR="0">
            <wp:extent cx="5112385" cy="3165063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316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07C" w:rsidRPr="00AF407C" w:rsidRDefault="00AF407C" w:rsidP="003B6B78">
      <w:pPr>
        <w:pStyle w:val="ac"/>
        <w:ind w:firstLineChars="1200" w:firstLine="2520"/>
        <w:jc w:val="left"/>
      </w:pPr>
      <w:bookmarkStart w:id="0" w:name="_GoBack"/>
      <w:bookmarkEnd w:id="0"/>
      <w:r>
        <w:rPr>
          <w:rFonts w:hint="eastAsia"/>
        </w:rPr>
        <w:t>图</w:t>
      </w:r>
      <w:r>
        <w:rPr>
          <w:rFonts w:hint="eastAsia"/>
        </w:rPr>
        <w:t xml:space="preserve"> </w:t>
      </w:r>
      <w:r w:rsidR="00487A88"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图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 w:rsidR="00487A88">
        <w:fldChar w:fldCharType="separate"/>
      </w:r>
      <w:r w:rsidR="002C7FE0">
        <w:rPr>
          <w:noProof/>
        </w:rPr>
        <w:t>11</w:t>
      </w:r>
      <w:r w:rsidR="00487A88">
        <w:fldChar w:fldCharType="end"/>
      </w:r>
      <w:r>
        <w:rPr>
          <w:rFonts w:hint="eastAsia"/>
        </w:rPr>
        <w:t xml:space="preserve"> </w:t>
      </w:r>
      <w:r>
        <w:rPr>
          <w:rFonts w:hint="eastAsia"/>
        </w:rPr>
        <w:t>专业变更失败</w:t>
      </w:r>
    </w:p>
    <w:p w:rsidR="00E977C2" w:rsidRDefault="00E977C2" w:rsidP="00D02069">
      <w:pPr>
        <w:rPr>
          <w:sz w:val="24"/>
        </w:rPr>
      </w:pPr>
    </w:p>
    <w:p w:rsidR="00D02069" w:rsidRPr="00E977C2" w:rsidRDefault="00D02069" w:rsidP="00D02069">
      <w:pPr>
        <w:rPr>
          <w:sz w:val="24"/>
        </w:rPr>
      </w:pPr>
      <w:r w:rsidRPr="00E977C2">
        <w:rPr>
          <w:rFonts w:hint="eastAsia"/>
          <w:sz w:val="24"/>
        </w:rPr>
        <w:t>专业变更完毕，将显示变更结果。</w:t>
      </w:r>
    </w:p>
    <w:p w:rsidR="00F26DA0" w:rsidRPr="00D02069" w:rsidRDefault="00F26DA0" w:rsidP="008F2FDB">
      <w:pPr>
        <w:pStyle w:val="a1"/>
        <w:ind w:firstLineChars="0" w:firstLine="0"/>
      </w:pPr>
    </w:p>
    <w:sectPr w:rsidR="00F26DA0" w:rsidRPr="00D02069" w:rsidSect="007410D3">
      <w:footerReference w:type="default" r:id="rId20"/>
      <w:pgSz w:w="11907" w:h="16839" w:code="9"/>
      <w:pgMar w:top="1134" w:right="1134" w:bottom="1134" w:left="113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FAB" w:rsidRDefault="007A7FAB" w:rsidP="00534B29">
      <w:r>
        <w:separator/>
      </w:r>
    </w:p>
  </w:endnote>
  <w:endnote w:type="continuationSeparator" w:id="0">
    <w:p w:rsidR="007A7FAB" w:rsidRDefault="007A7FAB" w:rsidP="0053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7271"/>
      <w:gridCol w:w="2424"/>
    </w:tblGrid>
    <w:tr w:rsidR="00EA6BC7" w:rsidRPr="00942E59" w:rsidTr="00915A62">
      <w:trPr>
        <w:trHeight w:val="284"/>
        <w:jc w:val="center"/>
      </w:trPr>
      <w:tc>
        <w:tcPr>
          <w:tcW w:w="3750" w:type="pct"/>
          <w:vAlign w:val="center"/>
        </w:tcPr>
        <w:p w:rsidR="00DA2731" w:rsidRPr="00942E59" w:rsidRDefault="001631C5" w:rsidP="007826C2">
          <w:pPr>
            <w:pStyle w:val="a7"/>
            <w:jc w:val="both"/>
            <w:rPr>
              <w:rFonts w:cs="Arial"/>
            </w:rPr>
          </w:pPr>
          <w:r>
            <w:rPr>
              <w:rFonts w:cs="Arial" w:hint="eastAsia"/>
            </w:rPr>
            <w:t>学生</w:t>
          </w:r>
          <w:r w:rsidR="00DA2731">
            <w:rPr>
              <w:rFonts w:cs="Arial" w:hint="eastAsia"/>
            </w:rPr>
            <w:t>专业变更操作手册</w:t>
          </w:r>
        </w:p>
      </w:tc>
      <w:tc>
        <w:tcPr>
          <w:tcW w:w="1250" w:type="pct"/>
          <w:vAlign w:val="center"/>
        </w:tcPr>
        <w:p w:rsidR="00EA6BC7" w:rsidRPr="00942E59" w:rsidRDefault="00EA6BC7" w:rsidP="00915A62">
          <w:pPr>
            <w:pStyle w:val="a7"/>
            <w:jc w:val="right"/>
            <w:rPr>
              <w:rFonts w:cs="Arial"/>
            </w:rPr>
          </w:pPr>
          <w:r w:rsidRPr="00413B80">
            <w:rPr>
              <w:rFonts w:cs="Arial"/>
              <w:szCs w:val="21"/>
            </w:rPr>
            <w:t>第</w:t>
          </w:r>
          <w:r w:rsidR="00487A88" w:rsidRPr="00413B80">
            <w:rPr>
              <w:rFonts w:cs="Arial"/>
              <w:szCs w:val="21"/>
            </w:rPr>
            <w:fldChar w:fldCharType="begin"/>
          </w:r>
          <w:r w:rsidRPr="00413B80">
            <w:rPr>
              <w:rFonts w:cs="Arial"/>
              <w:szCs w:val="21"/>
            </w:rPr>
            <w:instrText xml:space="preserve"> PAGE </w:instrText>
          </w:r>
          <w:r w:rsidR="00487A88" w:rsidRPr="00413B80">
            <w:rPr>
              <w:rFonts w:cs="Arial"/>
              <w:szCs w:val="21"/>
            </w:rPr>
            <w:fldChar w:fldCharType="separate"/>
          </w:r>
          <w:r w:rsidR="006466AC">
            <w:rPr>
              <w:rFonts w:cs="Arial"/>
              <w:noProof/>
              <w:szCs w:val="21"/>
            </w:rPr>
            <w:t>1</w:t>
          </w:r>
          <w:r w:rsidR="00487A88" w:rsidRPr="00413B80">
            <w:rPr>
              <w:rFonts w:cs="Arial"/>
              <w:szCs w:val="21"/>
            </w:rPr>
            <w:fldChar w:fldCharType="end"/>
          </w:r>
          <w:proofErr w:type="gramStart"/>
          <w:r w:rsidRPr="00413B80">
            <w:rPr>
              <w:rFonts w:cs="Arial"/>
              <w:szCs w:val="21"/>
            </w:rPr>
            <w:t>页共</w:t>
          </w:r>
          <w:proofErr w:type="gramEnd"/>
          <w:r w:rsidR="00487A88" w:rsidRPr="00413B80">
            <w:rPr>
              <w:rFonts w:cs="Arial"/>
              <w:szCs w:val="21"/>
            </w:rPr>
            <w:fldChar w:fldCharType="begin"/>
          </w:r>
          <w:r w:rsidRPr="00413B80">
            <w:rPr>
              <w:rFonts w:cs="Arial"/>
              <w:szCs w:val="21"/>
            </w:rPr>
            <w:instrText xml:space="preserve"> SECTIONPAGES </w:instrText>
          </w:r>
          <w:r w:rsidR="00487A88" w:rsidRPr="00413B80">
            <w:rPr>
              <w:rFonts w:cs="Arial"/>
              <w:szCs w:val="21"/>
            </w:rPr>
            <w:fldChar w:fldCharType="separate"/>
          </w:r>
          <w:r w:rsidR="003B6B78">
            <w:rPr>
              <w:rFonts w:cs="Arial"/>
              <w:noProof/>
              <w:szCs w:val="21"/>
            </w:rPr>
            <w:t>6</w:t>
          </w:r>
          <w:r w:rsidR="00487A88" w:rsidRPr="00413B80">
            <w:rPr>
              <w:rFonts w:cs="Arial"/>
              <w:szCs w:val="21"/>
            </w:rPr>
            <w:fldChar w:fldCharType="end"/>
          </w:r>
          <w:r w:rsidRPr="00413B80">
            <w:rPr>
              <w:rFonts w:cs="Arial"/>
              <w:szCs w:val="21"/>
            </w:rPr>
            <w:t>页</w:t>
          </w:r>
        </w:p>
      </w:tc>
    </w:tr>
  </w:tbl>
  <w:p w:rsidR="00EA6BC7" w:rsidRPr="00124A0B" w:rsidRDefault="00EA6BC7" w:rsidP="00915A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FAB" w:rsidRDefault="007A7FAB" w:rsidP="00534B29">
      <w:r>
        <w:separator/>
      </w:r>
    </w:p>
  </w:footnote>
  <w:footnote w:type="continuationSeparator" w:id="0">
    <w:p w:rsidR="007A7FAB" w:rsidRDefault="007A7FAB" w:rsidP="00534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662A"/>
    <w:multiLevelType w:val="multilevel"/>
    <w:tmpl w:val="616A9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27424"/>
    <w:multiLevelType w:val="hybridMultilevel"/>
    <w:tmpl w:val="84F4FE94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F5F6A4A"/>
    <w:multiLevelType w:val="hybridMultilevel"/>
    <w:tmpl w:val="CAF47D1E"/>
    <w:lvl w:ilvl="0" w:tplc="0409000B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3" w15:restartNumberingAfterBreak="0">
    <w:nsid w:val="10B409C6"/>
    <w:multiLevelType w:val="hybridMultilevel"/>
    <w:tmpl w:val="8D8A6E18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1A4D40CB"/>
    <w:multiLevelType w:val="multilevel"/>
    <w:tmpl w:val="FB88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F441D"/>
    <w:multiLevelType w:val="multilevel"/>
    <w:tmpl w:val="82A2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F429A"/>
    <w:multiLevelType w:val="hybridMultilevel"/>
    <w:tmpl w:val="0CBE18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053278"/>
    <w:multiLevelType w:val="hybridMultilevel"/>
    <w:tmpl w:val="105E5744"/>
    <w:lvl w:ilvl="0" w:tplc="04090001">
      <w:start w:val="1"/>
      <w:numFmt w:val="bullet"/>
      <w:lvlText w:val=""/>
      <w:lvlJc w:val="left"/>
      <w:pPr>
        <w:ind w:left="8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20"/>
      </w:pPr>
      <w:rPr>
        <w:rFonts w:ascii="Wingdings" w:hAnsi="Wingdings" w:hint="default"/>
      </w:rPr>
    </w:lvl>
  </w:abstractNum>
  <w:abstractNum w:abstractNumId="8" w15:restartNumberingAfterBreak="0">
    <w:nsid w:val="241E4003"/>
    <w:multiLevelType w:val="hybridMultilevel"/>
    <w:tmpl w:val="17E4F358"/>
    <w:lvl w:ilvl="0" w:tplc="0409000B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9" w15:restartNumberingAfterBreak="0">
    <w:nsid w:val="25F272F5"/>
    <w:multiLevelType w:val="multilevel"/>
    <w:tmpl w:val="028C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B03477"/>
    <w:multiLevelType w:val="hybridMultilevel"/>
    <w:tmpl w:val="ABBA6BE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7B3270B"/>
    <w:multiLevelType w:val="hybridMultilevel"/>
    <w:tmpl w:val="76E835FE"/>
    <w:lvl w:ilvl="0" w:tplc="9A90033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8F868B0"/>
    <w:multiLevelType w:val="multilevel"/>
    <w:tmpl w:val="0B96B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80A6F"/>
    <w:multiLevelType w:val="hybridMultilevel"/>
    <w:tmpl w:val="9F9002F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4" w15:restartNumberingAfterBreak="0">
    <w:nsid w:val="2AE556AC"/>
    <w:multiLevelType w:val="multilevel"/>
    <w:tmpl w:val="BCF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B100A"/>
    <w:multiLevelType w:val="multilevel"/>
    <w:tmpl w:val="F3E2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A01F1"/>
    <w:multiLevelType w:val="multilevel"/>
    <w:tmpl w:val="4EA6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E44BE"/>
    <w:multiLevelType w:val="hybridMultilevel"/>
    <w:tmpl w:val="FB301F9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B0E3BD3"/>
    <w:multiLevelType w:val="hybridMultilevel"/>
    <w:tmpl w:val="BCC0B3D6"/>
    <w:lvl w:ilvl="0" w:tplc="1D8E35DA">
      <w:start w:val="1"/>
      <w:numFmt w:val="bullet"/>
      <w:pStyle w:val="3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B8B7AC7"/>
    <w:multiLevelType w:val="multilevel"/>
    <w:tmpl w:val="1180B25E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0"/>
      <w:suff w:val="nothing"/>
      <w:lvlText w:val="%1.%2.%3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pStyle w:val="6"/>
      <w:suff w:val="nothing"/>
      <w:lvlText w:val="%1.%2.%3.%4.%5.%6 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suff w:val="nothing"/>
      <w:lvlText w:val="%7.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suff w:val="nothing"/>
      <w:lvlText w:val="%8). "/>
      <w:lvlJc w:val="left"/>
      <w:pPr>
        <w:ind w:left="0" w:firstLine="0"/>
      </w:pPr>
      <w:rPr>
        <w:rFonts w:hint="eastAsia"/>
      </w:rPr>
    </w:lvl>
    <w:lvl w:ilvl="8">
      <w:start w:val="1"/>
      <w:numFmt w:val="upperLetter"/>
      <w:suff w:val="nothing"/>
      <w:lvlText w:val="%9. "/>
      <w:lvlJc w:val="left"/>
      <w:pPr>
        <w:ind w:left="0" w:firstLine="0"/>
      </w:pPr>
      <w:rPr>
        <w:rFonts w:hint="eastAsia"/>
      </w:rPr>
    </w:lvl>
  </w:abstractNum>
  <w:abstractNum w:abstractNumId="20" w15:restartNumberingAfterBreak="0">
    <w:nsid w:val="3BED2D7F"/>
    <w:multiLevelType w:val="multilevel"/>
    <w:tmpl w:val="1F76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B49D0"/>
    <w:multiLevelType w:val="multilevel"/>
    <w:tmpl w:val="F84AC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153773"/>
    <w:multiLevelType w:val="hybridMultilevel"/>
    <w:tmpl w:val="AB7057F4"/>
    <w:lvl w:ilvl="0" w:tplc="9BE40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41691BEE"/>
    <w:multiLevelType w:val="hybridMultilevel"/>
    <w:tmpl w:val="5AA03A9C"/>
    <w:lvl w:ilvl="0" w:tplc="EC2265F8">
      <w:start w:val="1"/>
      <w:numFmt w:val="decimal"/>
      <w:lvlText w:val="%1．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4" w15:restartNumberingAfterBreak="0">
    <w:nsid w:val="41F04C15"/>
    <w:multiLevelType w:val="multilevel"/>
    <w:tmpl w:val="19D8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F5A59"/>
    <w:multiLevelType w:val="hybridMultilevel"/>
    <w:tmpl w:val="A99A2D34"/>
    <w:lvl w:ilvl="0" w:tplc="9FEE167A">
      <w:start w:val="1"/>
      <w:numFmt w:val="upperLetter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9D53F51"/>
    <w:multiLevelType w:val="hybridMultilevel"/>
    <w:tmpl w:val="2A9CFE10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7" w15:restartNumberingAfterBreak="0">
    <w:nsid w:val="4DAB4BAE"/>
    <w:multiLevelType w:val="hybridMultilevel"/>
    <w:tmpl w:val="3AECCE7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8" w15:restartNumberingAfterBreak="0">
    <w:nsid w:val="4E234CEF"/>
    <w:multiLevelType w:val="hybridMultilevel"/>
    <w:tmpl w:val="E7CADB26"/>
    <w:lvl w:ilvl="0" w:tplc="10469A14">
      <w:start w:val="1"/>
      <w:numFmt w:val="decimal"/>
      <w:lvlText w:val="%1.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E50218D"/>
    <w:multiLevelType w:val="multilevel"/>
    <w:tmpl w:val="AE82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EE6329"/>
    <w:multiLevelType w:val="hybridMultilevel"/>
    <w:tmpl w:val="9C4CAB14"/>
    <w:lvl w:ilvl="0" w:tplc="7234A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31" w15:restartNumberingAfterBreak="0">
    <w:nsid w:val="58050DD2"/>
    <w:multiLevelType w:val="multilevel"/>
    <w:tmpl w:val="BF3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8C233F"/>
    <w:multiLevelType w:val="hybridMultilevel"/>
    <w:tmpl w:val="6DEC72F6"/>
    <w:lvl w:ilvl="0" w:tplc="A13033E6">
      <w:start w:val="1"/>
      <w:numFmt w:val="decimal"/>
      <w:lvlText w:val="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9FE4106"/>
    <w:multiLevelType w:val="multilevel"/>
    <w:tmpl w:val="79AC4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7135A2"/>
    <w:multiLevelType w:val="multilevel"/>
    <w:tmpl w:val="922A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A74F78"/>
    <w:multiLevelType w:val="hybridMultilevel"/>
    <w:tmpl w:val="0D8AE23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CBB462E"/>
    <w:multiLevelType w:val="multilevel"/>
    <w:tmpl w:val="12D2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7B3575"/>
    <w:multiLevelType w:val="hybridMultilevel"/>
    <w:tmpl w:val="1AD48BAC"/>
    <w:lvl w:ilvl="0" w:tplc="75105C5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4710EDE"/>
    <w:multiLevelType w:val="hybridMultilevel"/>
    <w:tmpl w:val="688E6D24"/>
    <w:lvl w:ilvl="0" w:tplc="14267E72">
      <w:start w:val="1"/>
      <w:numFmt w:val="bullet"/>
      <w:pStyle w:val="31"/>
      <w:lvlText w:val=""/>
      <w:lvlJc w:val="left"/>
      <w:pPr>
        <w:ind w:left="1441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9" w15:restartNumberingAfterBreak="0">
    <w:nsid w:val="651A634A"/>
    <w:multiLevelType w:val="hybridMultilevel"/>
    <w:tmpl w:val="BD8414AC"/>
    <w:lvl w:ilvl="0" w:tplc="B3CE769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5665857"/>
    <w:multiLevelType w:val="multilevel"/>
    <w:tmpl w:val="72E6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7F558B"/>
    <w:multiLevelType w:val="multilevel"/>
    <w:tmpl w:val="EB38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05139E"/>
    <w:multiLevelType w:val="multilevel"/>
    <w:tmpl w:val="9B5A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A35BF8"/>
    <w:multiLevelType w:val="hybridMultilevel"/>
    <w:tmpl w:val="78A8221E"/>
    <w:lvl w:ilvl="0" w:tplc="EB049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4" w15:restartNumberingAfterBreak="0">
    <w:nsid w:val="75FC12BE"/>
    <w:multiLevelType w:val="hybridMultilevel"/>
    <w:tmpl w:val="6BFC052C"/>
    <w:lvl w:ilvl="0" w:tplc="3B6AB5B8">
      <w:start w:val="1"/>
      <w:numFmt w:val="bullet"/>
      <w:pStyle w:val="a"/>
      <w:lvlText w:val=""/>
      <w:lvlJc w:val="left"/>
      <w:pPr>
        <w:ind w:left="6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5" w15:restartNumberingAfterBreak="0">
    <w:nsid w:val="7C9663FD"/>
    <w:multiLevelType w:val="hybridMultilevel"/>
    <w:tmpl w:val="38E07D30"/>
    <w:lvl w:ilvl="0" w:tplc="8236BFF6">
      <w:start w:val="1"/>
      <w:numFmt w:val="decimal"/>
      <w:pStyle w:val="20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CCD1D6C"/>
    <w:multiLevelType w:val="multilevel"/>
    <w:tmpl w:val="03DE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D0555E"/>
    <w:multiLevelType w:val="hybridMultilevel"/>
    <w:tmpl w:val="9184F80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38"/>
  </w:num>
  <w:num w:numId="3">
    <w:abstractNumId w:val="45"/>
  </w:num>
  <w:num w:numId="4">
    <w:abstractNumId w:val="18"/>
  </w:num>
  <w:num w:numId="5">
    <w:abstractNumId w:val="44"/>
  </w:num>
  <w:num w:numId="6">
    <w:abstractNumId w:val="34"/>
  </w:num>
  <w:num w:numId="7">
    <w:abstractNumId w:val="0"/>
  </w:num>
  <w:num w:numId="8">
    <w:abstractNumId w:val="33"/>
  </w:num>
  <w:num w:numId="9">
    <w:abstractNumId w:val="24"/>
  </w:num>
  <w:num w:numId="10">
    <w:abstractNumId w:val="31"/>
  </w:num>
  <w:num w:numId="11">
    <w:abstractNumId w:val="16"/>
  </w:num>
  <w:num w:numId="12">
    <w:abstractNumId w:val="9"/>
  </w:num>
  <w:num w:numId="13">
    <w:abstractNumId w:val="13"/>
  </w:num>
  <w:num w:numId="14">
    <w:abstractNumId w:val="27"/>
  </w:num>
  <w:num w:numId="15">
    <w:abstractNumId w:val="29"/>
  </w:num>
  <w:num w:numId="16">
    <w:abstractNumId w:val="4"/>
  </w:num>
  <w:num w:numId="17">
    <w:abstractNumId w:val="15"/>
  </w:num>
  <w:num w:numId="18">
    <w:abstractNumId w:val="1"/>
  </w:num>
  <w:num w:numId="19">
    <w:abstractNumId w:val="46"/>
  </w:num>
  <w:num w:numId="20">
    <w:abstractNumId w:val="12"/>
  </w:num>
  <w:num w:numId="21">
    <w:abstractNumId w:val="26"/>
  </w:num>
  <w:num w:numId="22">
    <w:abstractNumId w:val="32"/>
  </w:num>
  <w:num w:numId="23">
    <w:abstractNumId w:val="28"/>
  </w:num>
  <w:num w:numId="24">
    <w:abstractNumId w:val="36"/>
  </w:num>
  <w:num w:numId="25">
    <w:abstractNumId w:val="10"/>
  </w:num>
  <w:num w:numId="26">
    <w:abstractNumId w:val="5"/>
  </w:num>
  <w:num w:numId="27">
    <w:abstractNumId w:val="21"/>
  </w:num>
  <w:num w:numId="28">
    <w:abstractNumId w:val="35"/>
  </w:num>
  <w:num w:numId="29">
    <w:abstractNumId w:val="20"/>
  </w:num>
  <w:num w:numId="30">
    <w:abstractNumId w:val="42"/>
  </w:num>
  <w:num w:numId="31">
    <w:abstractNumId w:val="14"/>
  </w:num>
  <w:num w:numId="32">
    <w:abstractNumId w:val="40"/>
  </w:num>
  <w:num w:numId="33">
    <w:abstractNumId w:val="25"/>
  </w:num>
  <w:num w:numId="34">
    <w:abstractNumId w:val="41"/>
  </w:num>
  <w:num w:numId="35">
    <w:abstractNumId w:val="43"/>
  </w:num>
  <w:num w:numId="36">
    <w:abstractNumId w:val="30"/>
  </w:num>
  <w:num w:numId="37">
    <w:abstractNumId w:val="22"/>
  </w:num>
  <w:num w:numId="38">
    <w:abstractNumId w:val="23"/>
  </w:num>
  <w:num w:numId="39">
    <w:abstractNumId w:val="7"/>
  </w:num>
  <w:num w:numId="40">
    <w:abstractNumId w:val="2"/>
  </w:num>
  <w:num w:numId="41">
    <w:abstractNumId w:val="3"/>
  </w:num>
  <w:num w:numId="42">
    <w:abstractNumId w:val="8"/>
  </w:num>
  <w:num w:numId="43">
    <w:abstractNumId w:val="17"/>
  </w:num>
  <w:num w:numId="44">
    <w:abstractNumId w:val="6"/>
  </w:num>
  <w:num w:numId="45">
    <w:abstractNumId w:val="11"/>
  </w:num>
  <w:num w:numId="46">
    <w:abstractNumId w:val="37"/>
  </w:num>
  <w:num w:numId="47">
    <w:abstractNumId w:val="39"/>
  </w:num>
  <w:num w:numId="48">
    <w:abstractNumId w:val="47"/>
  </w:num>
  <w:num w:numId="49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8C0"/>
    <w:rsid w:val="00000716"/>
    <w:rsid w:val="000018E2"/>
    <w:rsid w:val="00001EAB"/>
    <w:rsid w:val="00002268"/>
    <w:rsid w:val="00002400"/>
    <w:rsid w:val="00004E70"/>
    <w:rsid w:val="000070E2"/>
    <w:rsid w:val="0000711B"/>
    <w:rsid w:val="00007CAA"/>
    <w:rsid w:val="00007DDD"/>
    <w:rsid w:val="000116BA"/>
    <w:rsid w:val="000132ED"/>
    <w:rsid w:val="0001414B"/>
    <w:rsid w:val="0001440E"/>
    <w:rsid w:val="00016FED"/>
    <w:rsid w:val="0001785C"/>
    <w:rsid w:val="000203DB"/>
    <w:rsid w:val="000311BA"/>
    <w:rsid w:val="00031351"/>
    <w:rsid w:val="00032A4A"/>
    <w:rsid w:val="00032F7A"/>
    <w:rsid w:val="00033750"/>
    <w:rsid w:val="00035007"/>
    <w:rsid w:val="0003592D"/>
    <w:rsid w:val="00036335"/>
    <w:rsid w:val="00036B8D"/>
    <w:rsid w:val="00042088"/>
    <w:rsid w:val="00044E87"/>
    <w:rsid w:val="000536FE"/>
    <w:rsid w:val="00054021"/>
    <w:rsid w:val="00054B62"/>
    <w:rsid w:val="00054ED1"/>
    <w:rsid w:val="00055656"/>
    <w:rsid w:val="00061B61"/>
    <w:rsid w:val="00062855"/>
    <w:rsid w:val="00062B37"/>
    <w:rsid w:val="00070031"/>
    <w:rsid w:val="00070592"/>
    <w:rsid w:val="00071964"/>
    <w:rsid w:val="00074672"/>
    <w:rsid w:val="00074EA8"/>
    <w:rsid w:val="00082634"/>
    <w:rsid w:val="00083EAD"/>
    <w:rsid w:val="00083F3D"/>
    <w:rsid w:val="00085CA4"/>
    <w:rsid w:val="00094F20"/>
    <w:rsid w:val="000954DA"/>
    <w:rsid w:val="00097265"/>
    <w:rsid w:val="00097DA5"/>
    <w:rsid w:val="000A11FA"/>
    <w:rsid w:val="000A22B7"/>
    <w:rsid w:val="000A34FB"/>
    <w:rsid w:val="000A3672"/>
    <w:rsid w:val="000A4E44"/>
    <w:rsid w:val="000A5FD3"/>
    <w:rsid w:val="000A6C3F"/>
    <w:rsid w:val="000B0EB8"/>
    <w:rsid w:val="000B153F"/>
    <w:rsid w:val="000B2FFC"/>
    <w:rsid w:val="000B4149"/>
    <w:rsid w:val="000B5179"/>
    <w:rsid w:val="000B69EA"/>
    <w:rsid w:val="000C0A0E"/>
    <w:rsid w:val="000C172E"/>
    <w:rsid w:val="000C232D"/>
    <w:rsid w:val="000C4D20"/>
    <w:rsid w:val="000C6419"/>
    <w:rsid w:val="000C6EEA"/>
    <w:rsid w:val="000C7D06"/>
    <w:rsid w:val="000D0DFC"/>
    <w:rsid w:val="000D14CA"/>
    <w:rsid w:val="000D41E7"/>
    <w:rsid w:val="000D7290"/>
    <w:rsid w:val="000D7D8E"/>
    <w:rsid w:val="000E0068"/>
    <w:rsid w:val="000E0B54"/>
    <w:rsid w:val="000E1001"/>
    <w:rsid w:val="000E126B"/>
    <w:rsid w:val="000E1736"/>
    <w:rsid w:val="000E2A4D"/>
    <w:rsid w:val="000E3167"/>
    <w:rsid w:val="000E4E01"/>
    <w:rsid w:val="000E5B42"/>
    <w:rsid w:val="000E687E"/>
    <w:rsid w:val="000E7984"/>
    <w:rsid w:val="000F0065"/>
    <w:rsid w:val="000F10FB"/>
    <w:rsid w:val="000F2D13"/>
    <w:rsid w:val="000F4160"/>
    <w:rsid w:val="000F5798"/>
    <w:rsid w:val="000F5E48"/>
    <w:rsid w:val="000F6222"/>
    <w:rsid w:val="000F693E"/>
    <w:rsid w:val="0010730C"/>
    <w:rsid w:val="00110EDD"/>
    <w:rsid w:val="00111B58"/>
    <w:rsid w:val="00111EF3"/>
    <w:rsid w:val="0011228E"/>
    <w:rsid w:val="00114AC7"/>
    <w:rsid w:val="00114D65"/>
    <w:rsid w:val="0011564B"/>
    <w:rsid w:val="00116863"/>
    <w:rsid w:val="00116A7A"/>
    <w:rsid w:val="00121DC5"/>
    <w:rsid w:val="00123816"/>
    <w:rsid w:val="00123ED5"/>
    <w:rsid w:val="0012506A"/>
    <w:rsid w:val="0012564C"/>
    <w:rsid w:val="00130C0C"/>
    <w:rsid w:val="0013167D"/>
    <w:rsid w:val="00133B81"/>
    <w:rsid w:val="00133F24"/>
    <w:rsid w:val="001350BE"/>
    <w:rsid w:val="00135206"/>
    <w:rsid w:val="00140036"/>
    <w:rsid w:val="0014194F"/>
    <w:rsid w:val="001419B3"/>
    <w:rsid w:val="001439F5"/>
    <w:rsid w:val="00143ACA"/>
    <w:rsid w:val="00145919"/>
    <w:rsid w:val="00146E1E"/>
    <w:rsid w:val="001476AF"/>
    <w:rsid w:val="0015200A"/>
    <w:rsid w:val="001526BC"/>
    <w:rsid w:val="0015276A"/>
    <w:rsid w:val="00155EE4"/>
    <w:rsid w:val="00157705"/>
    <w:rsid w:val="001631C5"/>
    <w:rsid w:val="0016379F"/>
    <w:rsid w:val="0016798C"/>
    <w:rsid w:val="00172A3F"/>
    <w:rsid w:val="0017332D"/>
    <w:rsid w:val="00173977"/>
    <w:rsid w:val="0017413D"/>
    <w:rsid w:val="0017553C"/>
    <w:rsid w:val="00177047"/>
    <w:rsid w:val="001816EC"/>
    <w:rsid w:val="001817D8"/>
    <w:rsid w:val="001822C8"/>
    <w:rsid w:val="00182F85"/>
    <w:rsid w:val="00184A35"/>
    <w:rsid w:val="00184D2C"/>
    <w:rsid w:val="00186136"/>
    <w:rsid w:val="001864F3"/>
    <w:rsid w:val="00187F0B"/>
    <w:rsid w:val="00190303"/>
    <w:rsid w:val="001939DF"/>
    <w:rsid w:val="001947BA"/>
    <w:rsid w:val="00194D27"/>
    <w:rsid w:val="00196071"/>
    <w:rsid w:val="00197E89"/>
    <w:rsid w:val="001A0329"/>
    <w:rsid w:val="001A1884"/>
    <w:rsid w:val="001A24E0"/>
    <w:rsid w:val="001A417B"/>
    <w:rsid w:val="001A6AEF"/>
    <w:rsid w:val="001A7BA4"/>
    <w:rsid w:val="001B061C"/>
    <w:rsid w:val="001B1D2B"/>
    <w:rsid w:val="001B2A2D"/>
    <w:rsid w:val="001B3467"/>
    <w:rsid w:val="001B4669"/>
    <w:rsid w:val="001B7CB7"/>
    <w:rsid w:val="001C08DB"/>
    <w:rsid w:val="001C0BDC"/>
    <w:rsid w:val="001C0F80"/>
    <w:rsid w:val="001C183F"/>
    <w:rsid w:val="001C1D16"/>
    <w:rsid w:val="001C3733"/>
    <w:rsid w:val="001C4195"/>
    <w:rsid w:val="001C5610"/>
    <w:rsid w:val="001C6071"/>
    <w:rsid w:val="001C7250"/>
    <w:rsid w:val="001C799A"/>
    <w:rsid w:val="001C7D1C"/>
    <w:rsid w:val="001D03E0"/>
    <w:rsid w:val="001D1370"/>
    <w:rsid w:val="001D3E67"/>
    <w:rsid w:val="001D7CA2"/>
    <w:rsid w:val="001E4FFB"/>
    <w:rsid w:val="001E5CD1"/>
    <w:rsid w:val="001E5E46"/>
    <w:rsid w:val="001E76D9"/>
    <w:rsid w:val="001F33F9"/>
    <w:rsid w:val="001F3417"/>
    <w:rsid w:val="001F4149"/>
    <w:rsid w:val="001F510A"/>
    <w:rsid w:val="001F75E6"/>
    <w:rsid w:val="001F7CA6"/>
    <w:rsid w:val="00200C63"/>
    <w:rsid w:val="00202E8C"/>
    <w:rsid w:val="00203D82"/>
    <w:rsid w:val="00204215"/>
    <w:rsid w:val="00204226"/>
    <w:rsid w:val="00205774"/>
    <w:rsid w:val="0020639B"/>
    <w:rsid w:val="00211130"/>
    <w:rsid w:val="0021152E"/>
    <w:rsid w:val="00211F87"/>
    <w:rsid w:val="002147C9"/>
    <w:rsid w:val="00215252"/>
    <w:rsid w:val="00215900"/>
    <w:rsid w:val="002160DA"/>
    <w:rsid w:val="002205CA"/>
    <w:rsid w:val="00220D0B"/>
    <w:rsid w:val="0022127C"/>
    <w:rsid w:val="002218CE"/>
    <w:rsid w:val="0022198E"/>
    <w:rsid w:val="002220FF"/>
    <w:rsid w:val="0022233E"/>
    <w:rsid w:val="00231D70"/>
    <w:rsid w:val="00232BE1"/>
    <w:rsid w:val="00233F41"/>
    <w:rsid w:val="00234D86"/>
    <w:rsid w:val="0024210B"/>
    <w:rsid w:val="002428DC"/>
    <w:rsid w:val="0024367E"/>
    <w:rsid w:val="00244281"/>
    <w:rsid w:val="00245294"/>
    <w:rsid w:val="002501FF"/>
    <w:rsid w:val="00250EB5"/>
    <w:rsid w:val="00252FF6"/>
    <w:rsid w:val="002535C6"/>
    <w:rsid w:val="00254B07"/>
    <w:rsid w:val="00255216"/>
    <w:rsid w:val="002578F6"/>
    <w:rsid w:val="00257AD3"/>
    <w:rsid w:val="00260FF4"/>
    <w:rsid w:val="0026128F"/>
    <w:rsid w:val="00263E62"/>
    <w:rsid w:val="00265201"/>
    <w:rsid w:val="00266266"/>
    <w:rsid w:val="00266EE0"/>
    <w:rsid w:val="00270BA1"/>
    <w:rsid w:val="00271A16"/>
    <w:rsid w:val="00272B4F"/>
    <w:rsid w:val="00275EF5"/>
    <w:rsid w:val="00283955"/>
    <w:rsid w:val="002841D1"/>
    <w:rsid w:val="0029114E"/>
    <w:rsid w:val="00291D40"/>
    <w:rsid w:val="002927BB"/>
    <w:rsid w:val="00292C24"/>
    <w:rsid w:val="00294C8B"/>
    <w:rsid w:val="0029686F"/>
    <w:rsid w:val="00296EDC"/>
    <w:rsid w:val="002A1A68"/>
    <w:rsid w:val="002A4D2F"/>
    <w:rsid w:val="002A5955"/>
    <w:rsid w:val="002A5C78"/>
    <w:rsid w:val="002A7420"/>
    <w:rsid w:val="002B020C"/>
    <w:rsid w:val="002B1C8B"/>
    <w:rsid w:val="002B4314"/>
    <w:rsid w:val="002B6F6F"/>
    <w:rsid w:val="002B7D72"/>
    <w:rsid w:val="002C0CEB"/>
    <w:rsid w:val="002C0F00"/>
    <w:rsid w:val="002C24D0"/>
    <w:rsid w:val="002C414F"/>
    <w:rsid w:val="002C7FE0"/>
    <w:rsid w:val="002D003E"/>
    <w:rsid w:val="002D0C09"/>
    <w:rsid w:val="002D30A5"/>
    <w:rsid w:val="002D4392"/>
    <w:rsid w:val="002D448F"/>
    <w:rsid w:val="002D64FE"/>
    <w:rsid w:val="002D663F"/>
    <w:rsid w:val="002E046D"/>
    <w:rsid w:val="002E0B41"/>
    <w:rsid w:val="002E1A9F"/>
    <w:rsid w:val="002E1B9F"/>
    <w:rsid w:val="002E2B20"/>
    <w:rsid w:val="002E3893"/>
    <w:rsid w:val="002E3D65"/>
    <w:rsid w:val="002E583D"/>
    <w:rsid w:val="002E74AC"/>
    <w:rsid w:val="002F0567"/>
    <w:rsid w:val="002F2DDE"/>
    <w:rsid w:val="002F4FCE"/>
    <w:rsid w:val="002F50A6"/>
    <w:rsid w:val="002F6C02"/>
    <w:rsid w:val="002F6C16"/>
    <w:rsid w:val="002F71D2"/>
    <w:rsid w:val="002F78B4"/>
    <w:rsid w:val="003011E7"/>
    <w:rsid w:val="00303372"/>
    <w:rsid w:val="00303444"/>
    <w:rsid w:val="00303475"/>
    <w:rsid w:val="003051FB"/>
    <w:rsid w:val="00306D8A"/>
    <w:rsid w:val="0031011A"/>
    <w:rsid w:val="00310790"/>
    <w:rsid w:val="00314A8C"/>
    <w:rsid w:val="00314EAD"/>
    <w:rsid w:val="0031544F"/>
    <w:rsid w:val="00316E0D"/>
    <w:rsid w:val="00320DD3"/>
    <w:rsid w:val="003214AC"/>
    <w:rsid w:val="00321BCA"/>
    <w:rsid w:val="00322EF3"/>
    <w:rsid w:val="00323AC2"/>
    <w:rsid w:val="00323BE4"/>
    <w:rsid w:val="00325E3A"/>
    <w:rsid w:val="00332C98"/>
    <w:rsid w:val="00333FDC"/>
    <w:rsid w:val="00334956"/>
    <w:rsid w:val="00334F13"/>
    <w:rsid w:val="00341400"/>
    <w:rsid w:val="00342A8A"/>
    <w:rsid w:val="00345649"/>
    <w:rsid w:val="00347635"/>
    <w:rsid w:val="0035088A"/>
    <w:rsid w:val="00350D19"/>
    <w:rsid w:val="00353146"/>
    <w:rsid w:val="00354B5D"/>
    <w:rsid w:val="00354C66"/>
    <w:rsid w:val="00356715"/>
    <w:rsid w:val="003578BC"/>
    <w:rsid w:val="00357CA2"/>
    <w:rsid w:val="00360180"/>
    <w:rsid w:val="0036059B"/>
    <w:rsid w:val="00361109"/>
    <w:rsid w:val="00362A32"/>
    <w:rsid w:val="00363B3D"/>
    <w:rsid w:val="00364AB4"/>
    <w:rsid w:val="00365BE3"/>
    <w:rsid w:val="00366F95"/>
    <w:rsid w:val="00367D18"/>
    <w:rsid w:val="00372885"/>
    <w:rsid w:val="00373E24"/>
    <w:rsid w:val="00374920"/>
    <w:rsid w:val="003761D4"/>
    <w:rsid w:val="00377F8F"/>
    <w:rsid w:val="00383AE5"/>
    <w:rsid w:val="00383C64"/>
    <w:rsid w:val="00383FF3"/>
    <w:rsid w:val="00386507"/>
    <w:rsid w:val="00386817"/>
    <w:rsid w:val="00390638"/>
    <w:rsid w:val="00393506"/>
    <w:rsid w:val="003939CA"/>
    <w:rsid w:val="0039443C"/>
    <w:rsid w:val="00394624"/>
    <w:rsid w:val="0039600E"/>
    <w:rsid w:val="00396A02"/>
    <w:rsid w:val="00396F9C"/>
    <w:rsid w:val="003A19F4"/>
    <w:rsid w:val="003A4C17"/>
    <w:rsid w:val="003A545D"/>
    <w:rsid w:val="003A5DAA"/>
    <w:rsid w:val="003A6F01"/>
    <w:rsid w:val="003A7059"/>
    <w:rsid w:val="003B25A0"/>
    <w:rsid w:val="003B4A8F"/>
    <w:rsid w:val="003B51DB"/>
    <w:rsid w:val="003B5E03"/>
    <w:rsid w:val="003B61C0"/>
    <w:rsid w:val="003B6B78"/>
    <w:rsid w:val="003C4F34"/>
    <w:rsid w:val="003D10F7"/>
    <w:rsid w:val="003D14C8"/>
    <w:rsid w:val="003D1B9A"/>
    <w:rsid w:val="003D69EB"/>
    <w:rsid w:val="003E0287"/>
    <w:rsid w:val="003E3138"/>
    <w:rsid w:val="003E5E15"/>
    <w:rsid w:val="003E6DB6"/>
    <w:rsid w:val="003E70FF"/>
    <w:rsid w:val="003F1270"/>
    <w:rsid w:val="003F43D1"/>
    <w:rsid w:val="003F4D33"/>
    <w:rsid w:val="00401422"/>
    <w:rsid w:val="0040222A"/>
    <w:rsid w:val="00403A3E"/>
    <w:rsid w:val="00407F05"/>
    <w:rsid w:val="00410D6C"/>
    <w:rsid w:val="00411343"/>
    <w:rsid w:val="00413971"/>
    <w:rsid w:val="004206FC"/>
    <w:rsid w:val="004254AD"/>
    <w:rsid w:val="00427126"/>
    <w:rsid w:val="004308C0"/>
    <w:rsid w:val="004322D0"/>
    <w:rsid w:val="004323E1"/>
    <w:rsid w:val="0043265F"/>
    <w:rsid w:val="0043280F"/>
    <w:rsid w:val="00440109"/>
    <w:rsid w:val="00440201"/>
    <w:rsid w:val="00440E38"/>
    <w:rsid w:val="00442C83"/>
    <w:rsid w:val="004440B8"/>
    <w:rsid w:val="00444D11"/>
    <w:rsid w:val="004613EA"/>
    <w:rsid w:val="00462DA7"/>
    <w:rsid w:val="004638A9"/>
    <w:rsid w:val="00465EE6"/>
    <w:rsid w:val="00467043"/>
    <w:rsid w:val="004706C3"/>
    <w:rsid w:val="00470CB6"/>
    <w:rsid w:val="004720CD"/>
    <w:rsid w:val="00474952"/>
    <w:rsid w:val="0047556D"/>
    <w:rsid w:val="004773AE"/>
    <w:rsid w:val="00481307"/>
    <w:rsid w:val="004830DE"/>
    <w:rsid w:val="004843FA"/>
    <w:rsid w:val="00485DCA"/>
    <w:rsid w:val="004862E3"/>
    <w:rsid w:val="004867D1"/>
    <w:rsid w:val="004868BB"/>
    <w:rsid w:val="00487A88"/>
    <w:rsid w:val="00491DC1"/>
    <w:rsid w:val="00492510"/>
    <w:rsid w:val="004929CB"/>
    <w:rsid w:val="00495FBC"/>
    <w:rsid w:val="004A07C2"/>
    <w:rsid w:val="004A0919"/>
    <w:rsid w:val="004A0ED6"/>
    <w:rsid w:val="004A1078"/>
    <w:rsid w:val="004A329D"/>
    <w:rsid w:val="004A3436"/>
    <w:rsid w:val="004A38BB"/>
    <w:rsid w:val="004A504A"/>
    <w:rsid w:val="004A7736"/>
    <w:rsid w:val="004B4889"/>
    <w:rsid w:val="004B6A63"/>
    <w:rsid w:val="004C0E80"/>
    <w:rsid w:val="004C0EC3"/>
    <w:rsid w:val="004C1964"/>
    <w:rsid w:val="004C5575"/>
    <w:rsid w:val="004D3B6A"/>
    <w:rsid w:val="004D6098"/>
    <w:rsid w:val="004D643C"/>
    <w:rsid w:val="004E060C"/>
    <w:rsid w:val="004E370F"/>
    <w:rsid w:val="004E39EF"/>
    <w:rsid w:val="004E4433"/>
    <w:rsid w:val="004E4839"/>
    <w:rsid w:val="004E5B74"/>
    <w:rsid w:val="004E6E92"/>
    <w:rsid w:val="004E7799"/>
    <w:rsid w:val="004F2A11"/>
    <w:rsid w:val="004F3E98"/>
    <w:rsid w:val="004F797D"/>
    <w:rsid w:val="00501481"/>
    <w:rsid w:val="00504B25"/>
    <w:rsid w:val="00504EE2"/>
    <w:rsid w:val="00512312"/>
    <w:rsid w:val="00514FE2"/>
    <w:rsid w:val="005171D5"/>
    <w:rsid w:val="00520001"/>
    <w:rsid w:val="00520459"/>
    <w:rsid w:val="00520D4B"/>
    <w:rsid w:val="0052298F"/>
    <w:rsid w:val="005258E9"/>
    <w:rsid w:val="0053354D"/>
    <w:rsid w:val="005338FE"/>
    <w:rsid w:val="00534B29"/>
    <w:rsid w:val="00534B2F"/>
    <w:rsid w:val="005355F5"/>
    <w:rsid w:val="00537BC9"/>
    <w:rsid w:val="00537CEE"/>
    <w:rsid w:val="00537E84"/>
    <w:rsid w:val="00540E0A"/>
    <w:rsid w:val="00541DA8"/>
    <w:rsid w:val="00542A19"/>
    <w:rsid w:val="00554C6E"/>
    <w:rsid w:val="00554F51"/>
    <w:rsid w:val="0055597D"/>
    <w:rsid w:val="00555B3E"/>
    <w:rsid w:val="00557DD7"/>
    <w:rsid w:val="005610BC"/>
    <w:rsid w:val="00563A06"/>
    <w:rsid w:val="005644D5"/>
    <w:rsid w:val="00565567"/>
    <w:rsid w:val="00567AD2"/>
    <w:rsid w:val="0057436C"/>
    <w:rsid w:val="00577AE4"/>
    <w:rsid w:val="0058190A"/>
    <w:rsid w:val="005822B0"/>
    <w:rsid w:val="00584AE2"/>
    <w:rsid w:val="00586A41"/>
    <w:rsid w:val="0058726E"/>
    <w:rsid w:val="0059165C"/>
    <w:rsid w:val="005924D3"/>
    <w:rsid w:val="0059365E"/>
    <w:rsid w:val="00594217"/>
    <w:rsid w:val="00594B70"/>
    <w:rsid w:val="005954A1"/>
    <w:rsid w:val="005958C5"/>
    <w:rsid w:val="00596045"/>
    <w:rsid w:val="0059660A"/>
    <w:rsid w:val="005A391B"/>
    <w:rsid w:val="005B6407"/>
    <w:rsid w:val="005C43C2"/>
    <w:rsid w:val="005C43ED"/>
    <w:rsid w:val="005D691D"/>
    <w:rsid w:val="005E3042"/>
    <w:rsid w:val="005F01D3"/>
    <w:rsid w:val="005F2B50"/>
    <w:rsid w:val="005F2EE7"/>
    <w:rsid w:val="005F5367"/>
    <w:rsid w:val="005F6D22"/>
    <w:rsid w:val="00602343"/>
    <w:rsid w:val="006026D3"/>
    <w:rsid w:val="006061AA"/>
    <w:rsid w:val="00606AA4"/>
    <w:rsid w:val="00611A07"/>
    <w:rsid w:val="00611E4E"/>
    <w:rsid w:val="006138BC"/>
    <w:rsid w:val="00620A3B"/>
    <w:rsid w:val="00620D95"/>
    <w:rsid w:val="00621763"/>
    <w:rsid w:val="00621E81"/>
    <w:rsid w:val="006268C9"/>
    <w:rsid w:val="00630FEF"/>
    <w:rsid w:val="006315D5"/>
    <w:rsid w:val="00634671"/>
    <w:rsid w:val="00635C20"/>
    <w:rsid w:val="0063663F"/>
    <w:rsid w:val="00640FF1"/>
    <w:rsid w:val="00641C85"/>
    <w:rsid w:val="006438D3"/>
    <w:rsid w:val="006466AC"/>
    <w:rsid w:val="00646DC9"/>
    <w:rsid w:val="00647CAB"/>
    <w:rsid w:val="00650AC2"/>
    <w:rsid w:val="00650E52"/>
    <w:rsid w:val="006526BD"/>
    <w:rsid w:val="0065625F"/>
    <w:rsid w:val="0065671B"/>
    <w:rsid w:val="00660A3B"/>
    <w:rsid w:val="00661042"/>
    <w:rsid w:val="00661978"/>
    <w:rsid w:val="00662EA3"/>
    <w:rsid w:val="0066332E"/>
    <w:rsid w:val="006646EF"/>
    <w:rsid w:val="0066655F"/>
    <w:rsid w:val="006700D5"/>
    <w:rsid w:val="00672B5D"/>
    <w:rsid w:val="00674405"/>
    <w:rsid w:val="00677907"/>
    <w:rsid w:val="00677FA0"/>
    <w:rsid w:val="006822F0"/>
    <w:rsid w:val="00682461"/>
    <w:rsid w:val="00682776"/>
    <w:rsid w:val="00686012"/>
    <w:rsid w:val="0068736E"/>
    <w:rsid w:val="006878EC"/>
    <w:rsid w:val="00690DCF"/>
    <w:rsid w:val="0069370F"/>
    <w:rsid w:val="006949B3"/>
    <w:rsid w:val="00695080"/>
    <w:rsid w:val="006959EB"/>
    <w:rsid w:val="00697885"/>
    <w:rsid w:val="006A1860"/>
    <w:rsid w:val="006A18A5"/>
    <w:rsid w:val="006A23FB"/>
    <w:rsid w:val="006A3313"/>
    <w:rsid w:val="006A41BB"/>
    <w:rsid w:val="006A5980"/>
    <w:rsid w:val="006A5FBB"/>
    <w:rsid w:val="006A788E"/>
    <w:rsid w:val="006B4623"/>
    <w:rsid w:val="006B5434"/>
    <w:rsid w:val="006B6370"/>
    <w:rsid w:val="006B68A8"/>
    <w:rsid w:val="006B78F7"/>
    <w:rsid w:val="006C026F"/>
    <w:rsid w:val="006C1C4F"/>
    <w:rsid w:val="006C3C70"/>
    <w:rsid w:val="006C427F"/>
    <w:rsid w:val="006D00F0"/>
    <w:rsid w:val="006D1C51"/>
    <w:rsid w:val="006D6E1E"/>
    <w:rsid w:val="006D7C9A"/>
    <w:rsid w:val="006D7EB4"/>
    <w:rsid w:val="006E1295"/>
    <w:rsid w:val="006E1F54"/>
    <w:rsid w:val="006E5B0F"/>
    <w:rsid w:val="006E5B30"/>
    <w:rsid w:val="006E6EF7"/>
    <w:rsid w:val="006F18B0"/>
    <w:rsid w:val="006F2175"/>
    <w:rsid w:val="006F26FD"/>
    <w:rsid w:val="006F3B8E"/>
    <w:rsid w:val="006F64A4"/>
    <w:rsid w:val="006F7F7A"/>
    <w:rsid w:val="00700F89"/>
    <w:rsid w:val="007068EB"/>
    <w:rsid w:val="007071EB"/>
    <w:rsid w:val="00707C34"/>
    <w:rsid w:val="00710470"/>
    <w:rsid w:val="00710602"/>
    <w:rsid w:val="007106DE"/>
    <w:rsid w:val="00710F2B"/>
    <w:rsid w:val="0071216C"/>
    <w:rsid w:val="00712EA2"/>
    <w:rsid w:val="00713870"/>
    <w:rsid w:val="00716ECB"/>
    <w:rsid w:val="0072060B"/>
    <w:rsid w:val="00722D34"/>
    <w:rsid w:val="00724AC7"/>
    <w:rsid w:val="00726900"/>
    <w:rsid w:val="00726936"/>
    <w:rsid w:val="00727298"/>
    <w:rsid w:val="00727E6D"/>
    <w:rsid w:val="007323B8"/>
    <w:rsid w:val="0073286A"/>
    <w:rsid w:val="00734409"/>
    <w:rsid w:val="00735BD9"/>
    <w:rsid w:val="007368E2"/>
    <w:rsid w:val="00737EF4"/>
    <w:rsid w:val="00741097"/>
    <w:rsid w:val="007410D3"/>
    <w:rsid w:val="007419E7"/>
    <w:rsid w:val="00742836"/>
    <w:rsid w:val="00743361"/>
    <w:rsid w:val="00744EED"/>
    <w:rsid w:val="00745E88"/>
    <w:rsid w:val="00751B12"/>
    <w:rsid w:val="007532FC"/>
    <w:rsid w:val="0075335E"/>
    <w:rsid w:val="00754C40"/>
    <w:rsid w:val="007609E4"/>
    <w:rsid w:val="0076271B"/>
    <w:rsid w:val="00764364"/>
    <w:rsid w:val="007758A7"/>
    <w:rsid w:val="0078134A"/>
    <w:rsid w:val="007813C7"/>
    <w:rsid w:val="007826C2"/>
    <w:rsid w:val="00783FC5"/>
    <w:rsid w:val="00784ED9"/>
    <w:rsid w:val="00787986"/>
    <w:rsid w:val="00791517"/>
    <w:rsid w:val="0079276E"/>
    <w:rsid w:val="00793F08"/>
    <w:rsid w:val="00796195"/>
    <w:rsid w:val="007A1D73"/>
    <w:rsid w:val="007A2153"/>
    <w:rsid w:val="007A4244"/>
    <w:rsid w:val="007A46D0"/>
    <w:rsid w:val="007A599E"/>
    <w:rsid w:val="007A6E46"/>
    <w:rsid w:val="007A7843"/>
    <w:rsid w:val="007A7FAB"/>
    <w:rsid w:val="007B2020"/>
    <w:rsid w:val="007B34DB"/>
    <w:rsid w:val="007B365F"/>
    <w:rsid w:val="007B57CC"/>
    <w:rsid w:val="007B74B4"/>
    <w:rsid w:val="007C1E4A"/>
    <w:rsid w:val="007C1ECB"/>
    <w:rsid w:val="007C3265"/>
    <w:rsid w:val="007C6571"/>
    <w:rsid w:val="007D02A3"/>
    <w:rsid w:val="007D19B8"/>
    <w:rsid w:val="007D2477"/>
    <w:rsid w:val="007D2BD3"/>
    <w:rsid w:val="007D39A5"/>
    <w:rsid w:val="007D3F98"/>
    <w:rsid w:val="007D54EB"/>
    <w:rsid w:val="007D54FA"/>
    <w:rsid w:val="007D6DF9"/>
    <w:rsid w:val="007E0AFF"/>
    <w:rsid w:val="007E3B0F"/>
    <w:rsid w:val="007E5605"/>
    <w:rsid w:val="007E68FE"/>
    <w:rsid w:val="007E69AF"/>
    <w:rsid w:val="007E69F6"/>
    <w:rsid w:val="007E7471"/>
    <w:rsid w:val="007F0664"/>
    <w:rsid w:val="007F2268"/>
    <w:rsid w:val="007F5759"/>
    <w:rsid w:val="007F5AC2"/>
    <w:rsid w:val="007F6CA7"/>
    <w:rsid w:val="008012A6"/>
    <w:rsid w:val="008034DE"/>
    <w:rsid w:val="008036F1"/>
    <w:rsid w:val="008037F5"/>
    <w:rsid w:val="00803858"/>
    <w:rsid w:val="00803965"/>
    <w:rsid w:val="00803D21"/>
    <w:rsid w:val="008044A0"/>
    <w:rsid w:val="00805559"/>
    <w:rsid w:val="00805819"/>
    <w:rsid w:val="0080703E"/>
    <w:rsid w:val="00811E72"/>
    <w:rsid w:val="00812AE4"/>
    <w:rsid w:val="00815B92"/>
    <w:rsid w:val="00816243"/>
    <w:rsid w:val="008241EE"/>
    <w:rsid w:val="008243BC"/>
    <w:rsid w:val="00827723"/>
    <w:rsid w:val="008278A4"/>
    <w:rsid w:val="00830299"/>
    <w:rsid w:val="00830493"/>
    <w:rsid w:val="008312CD"/>
    <w:rsid w:val="008317D0"/>
    <w:rsid w:val="00833A81"/>
    <w:rsid w:val="00835125"/>
    <w:rsid w:val="008371D7"/>
    <w:rsid w:val="0083723D"/>
    <w:rsid w:val="00837576"/>
    <w:rsid w:val="008413EB"/>
    <w:rsid w:val="00842AD4"/>
    <w:rsid w:val="00843D33"/>
    <w:rsid w:val="0084454B"/>
    <w:rsid w:val="008446F2"/>
    <w:rsid w:val="008452BD"/>
    <w:rsid w:val="0084683E"/>
    <w:rsid w:val="00851C02"/>
    <w:rsid w:val="0085209D"/>
    <w:rsid w:val="00853152"/>
    <w:rsid w:val="00853776"/>
    <w:rsid w:val="008545F1"/>
    <w:rsid w:val="00854A82"/>
    <w:rsid w:val="008600AE"/>
    <w:rsid w:val="008638AC"/>
    <w:rsid w:val="00865FFA"/>
    <w:rsid w:val="0086607B"/>
    <w:rsid w:val="00867872"/>
    <w:rsid w:val="0087197E"/>
    <w:rsid w:val="00871A2B"/>
    <w:rsid w:val="0087344F"/>
    <w:rsid w:val="008758F3"/>
    <w:rsid w:val="00877204"/>
    <w:rsid w:val="00884533"/>
    <w:rsid w:val="008846B6"/>
    <w:rsid w:val="008867BF"/>
    <w:rsid w:val="00886B34"/>
    <w:rsid w:val="00886C03"/>
    <w:rsid w:val="00886F1A"/>
    <w:rsid w:val="00886FAC"/>
    <w:rsid w:val="008908E2"/>
    <w:rsid w:val="00891DD9"/>
    <w:rsid w:val="00895334"/>
    <w:rsid w:val="008966E9"/>
    <w:rsid w:val="008974A4"/>
    <w:rsid w:val="0089762B"/>
    <w:rsid w:val="0089762C"/>
    <w:rsid w:val="008A111E"/>
    <w:rsid w:val="008A1CA2"/>
    <w:rsid w:val="008A5CF6"/>
    <w:rsid w:val="008A773B"/>
    <w:rsid w:val="008A7F2C"/>
    <w:rsid w:val="008B0AD5"/>
    <w:rsid w:val="008B1A1F"/>
    <w:rsid w:val="008B2820"/>
    <w:rsid w:val="008B2906"/>
    <w:rsid w:val="008C19D2"/>
    <w:rsid w:val="008C4573"/>
    <w:rsid w:val="008C53DC"/>
    <w:rsid w:val="008C655F"/>
    <w:rsid w:val="008C71C6"/>
    <w:rsid w:val="008D3E46"/>
    <w:rsid w:val="008D6284"/>
    <w:rsid w:val="008E0AEF"/>
    <w:rsid w:val="008E30E2"/>
    <w:rsid w:val="008E48E4"/>
    <w:rsid w:val="008E66EA"/>
    <w:rsid w:val="008F2A17"/>
    <w:rsid w:val="008F2D8C"/>
    <w:rsid w:val="008F2FDB"/>
    <w:rsid w:val="008F37EB"/>
    <w:rsid w:val="00900560"/>
    <w:rsid w:val="009011FC"/>
    <w:rsid w:val="00901AAC"/>
    <w:rsid w:val="00901BFB"/>
    <w:rsid w:val="009137F1"/>
    <w:rsid w:val="00913B1E"/>
    <w:rsid w:val="00914338"/>
    <w:rsid w:val="009150FA"/>
    <w:rsid w:val="0091523E"/>
    <w:rsid w:val="00915A62"/>
    <w:rsid w:val="00916E28"/>
    <w:rsid w:val="00922F67"/>
    <w:rsid w:val="00923021"/>
    <w:rsid w:val="00927F8E"/>
    <w:rsid w:val="00932103"/>
    <w:rsid w:val="00932147"/>
    <w:rsid w:val="009333BE"/>
    <w:rsid w:val="009338C6"/>
    <w:rsid w:val="00934A8D"/>
    <w:rsid w:val="00936D0C"/>
    <w:rsid w:val="00937968"/>
    <w:rsid w:val="00944FB9"/>
    <w:rsid w:val="00945549"/>
    <w:rsid w:val="00945CA2"/>
    <w:rsid w:val="00945E63"/>
    <w:rsid w:val="00946707"/>
    <w:rsid w:val="009468F1"/>
    <w:rsid w:val="00947C30"/>
    <w:rsid w:val="00952283"/>
    <w:rsid w:val="00953B58"/>
    <w:rsid w:val="009551BE"/>
    <w:rsid w:val="00961704"/>
    <w:rsid w:val="00964D0D"/>
    <w:rsid w:val="009666F6"/>
    <w:rsid w:val="00966A6B"/>
    <w:rsid w:val="0096751A"/>
    <w:rsid w:val="009675E8"/>
    <w:rsid w:val="00973E16"/>
    <w:rsid w:val="00973EA3"/>
    <w:rsid w:val="00974563"/>
    <w:rsid w:val="00974B70"/>
    <w:rsid w:val="00974FAB"/>
    <w:rsid w:val="00975880"/>
    <w:rsid w:val="0097635C"/>
    <w:rsid w:val="00977BF0"/>
    <w:rsid w:val="00981FFD"/>
    <w:rsid w:val="00982BDC"/>
    <w:rsid w:val="00982CA0"/>
    <w:rsid w:val="0098394C"/>
    <w:rsid w:val="00986FB3"/>
    <w:rsid w:val="0099102B"/>
    <w:rsid w:val="009A1513"/>
    <w:rsid w:val="009A1B47"/>
    <w:rsid w:val="009A28BE"/>
    <w:rsid w:val="009A3502"/>
    <w:rsid w:val="009A5175"/>
    <w:rsid w:val="009A6E3A"/>
    <w:rsid w:val="009A767D"/>
    <w:rsid w:val="009A7BB6"/>
    <w:rsid w:val="009B08CC"/>
    <w:rsid w:val="009B0D73"/>
    <w:rsid w:val="009B19F7"/>
    <w:rsid w:val="009B283C"/>
    <w:rsid w:val="009B3013"/>
    <w:rsid w:val="009C3E2D"/>
    <w:rsid w:val="009C4E5E"/>
    <w:rsid w:val="009C6DAD"/>
    <w:rsid w:val="009C7F1C"/>
    <w:rsid w:val="009D2CF3"/>
    <w:rsid w:val="009D6815"/>
    <w:rsid w:val="009D6E17"/>
    <w:rsid w:val="009D7B69"/>
    <w:rsid w:val="009E0AE2"/>
    <w:rsid w:val="009E0FB4"/>
    <w:rsid w:val="009E165B"/>
    <w:rsid w:val="009E2343"/>
    <w:rsid w:val="009F0338"/>
    <w:rsid w:val="009F602D"/>
    <w:rsid w:val="009F74FA"/>
    <w:rsid w:val="00A03D52"/>
    <w:rsid w:val="00A052B3"/>
    <w:rsid w:val="00A0620D"/>
    <w:rsid w:val="00A066D1"/>
    <w:rsid w:val="00A07E04"/>
    <w:rsid w:val="00A10237"/>
    <w:rsid w:val="00A12D7A"/>
    <w:rsid w:val="00A1302A"/>
    <w:rsid w:val="00A13A1D"/>
    <w:rsid w:val="00A14F4D"/>
    <w:rsid w:val="00A16428"/>
    <w:rsid w:val="00A26B25"/>
    <w:rsid w:val="00A2783E"/>
    <w:rsid w:val="00A27F08"/>
    <w:rsid w:val="00A321BD"/>
    <w:rsid w:val="00A3573E"/>
    <w:rsid w:val="00A37DB5"/>
    <w:rsid w:val="00A37F2B"/>
    <w:rsid w:val="00A4067E"/>
    <w:rsid w:val="00A41019"/>
    <w:rsid w:val="00A4333D"/>
    <w:rsid w:val="00A44B2E"/>
    <w:rsid w:val="00A52037"/>
    <w:rsid w:val="00A53433"/>
    <w:rsid w:val="00A54499"/>
    <w:rsid w:val="00A62971"/>
    <w:rsid w:val="00A64525"/>
    <w:rsid w:val="00A64D74"/>
    <w:rsid w:val="00A67568"/>
    <w:rsid w:val="00A71690"/>
    <w:rsid w:val="00A71C56"/>
    <w:rsid w:val="00A73BF4"/>
    <w:rsid w:val="00A73C81"/>
    <w:rsid w:val="00A76119"/>
    <w:rsid w:val="00A76D40"/>
    <w:rsid w:val="00A7731C"/>
    <w:rsid w:val="00A77BB0"/>
    <w:rsid w:val="00A8019D"/>
    <w:rsid w:val="00A80336"/>
    <w:rsid w:val="00A80B7D"/>
    <w:rsid w:val="00A844D9"/>
    <w:rsid w:val="00A85ACD"/>
    <w:rsid w:val="00A90827"/>
    <w:rsid w:val="00A96A9A"/>
    <w:rsid w:val="00A9727A"/>
    <w:rsid w:val="00A975E9"/>
    <w:rsid w:val="00AA1D3F"/>
    <w:rsid w:val="00AA22E9"/>
    <w:rsid w:val="00AA5BCC"/>
    <w:rsid w:val="00AA6A4D"/>
    <w:rsid w:val="00AA76C5"/>
    <w:rsid w:val="00AA7A55"/>
    <w:rsid w:val="00AB02B6"/>
    <w:rsid w:val="00AB1107"/>
    <w:rsid w:val="00AB6E48"/>
    <w:rsid w:val="00AB7AB2"/>
    <w:rsid w:val="00AC03F2"/>
    <w:rsid w:val="00AC04DE"/>
    <w:rsid w:val="00AC04F4"/>
    <w:rsid w:val="00AC1053"/>
    <w:rsid w:val="00AC24DB"/>
    <w:rsid w:val="00AC4F29"/>
    <w:rsid w:val="00AC5D96"/>
    <w:rsid w:val="00AD77E1"/>
    <w:rsid w:val="00AE0176"/>
    <w:rsid w:val="00AE080C"/>
    <w:rsid w:val="00AE1ACF"/>
    <w:rsid w:val="00AE258F"/>
    <w:rsid w:val="00AE272E"/>
    <w:rsid w:val="00AE329E"/>
    <w:rsid w:val="00AE4EFF"/>
    <w:rsid w:val="00AE6F42"/>
    <w:rsid w:val="00AF0390"/>
    <w:rsid w:val="00AF08F5"/>
    <w:rsid w:val="00AF0C1F"/>
    <w:rsid w:val="00AF0C55"/>
    <w:rsid w:val="00AF1BBB"/>
    <w:rsid w:val="00AF407C"/>
    <w:rsid w:val="00AF506C"/>
    <w:rsid w:val="00AF5D97"/>
    <w:rsid w:val="00AF62D6"/>
    <w:rsid w:val="00AF797B"/>
    <w:rsid w:val="00B012A4"/>
    <w:rsid w:val="00B012B6"/>
    <w:rsid w:val="00B035C1"/>
    <w:rsid w:val="00B03E04"/>
    <w:rsid w:val="00B049F7"/>
    <w:rsid w:val="00B04B97"/>
    <w:rsid w:val="00B05CF9"/>
    <w:rsid w:val="00B06764"/>
    <w:rsid w:val="00B11638"/>
    <w:rsid w:val="00B1400B"/>
    <w:rsid w:val="00B159F0"/>
    <w:rsid w:val="00B16631"/>
    <w:rsid w:val="00B16D5D"/>
    <w:rsid w:val="00B17EA8"/>
    <w:rsid w:val="00B20F1F"/>
    <w:rsid w:val="00B252A3"/>
    <w:rsid w:val="00B260BB"/>
    <w:rsid w:val="00B26DFA"/>
    <w:rsid w:val="00B31087"/>
    <w:rsid w:val="00B316E4"/>
    <w:rsid w:val="00B337BC"/>
    <w:rsid w:val="00B3671A"/>
    <w:rsid w:val="00B37DDF"/>
    <w:rsid w:val="00B40339"/>
    <w:rsid w:val="00B41821"/>
    <w:rsid w:val="00B41E29"/>
    <w:rsid w:val="00B42F6F"/>
    <w:rsid w:val="00B46220"/>
    <w:rsid w:val="00B55763"/>
    <w:rsid w:val="00B559BA"/>
    <w:rsid w:val="00B57296"/>
    <w:rsid w:val="00B61C39"/>
    <w:rsid w:val="00B61DA5"/>
    <w:rsid w:val="00B6246F"/>
    <w:rsid w:val="00B624CA"/>
    <w:rsid w:val="00B6316E"/>
    <w:rsid w:val="00B63175"/>
    <w:rsid w:val="00B64877"/>
    <w:rsid w:val="00B655D4"/>
    <w:rsid w:val="00B65874"/>
    <w:rsid w:val="00B66C45"/>
    <w:rsid w:val="00B677D5"/>
    <w:rsid w:val="00B67AD3"/>
    <w:rsid w:val="00B67CC9"/>
    <w:rsid w:val="00B70AC0"/>
    <w:rsid w:val="00B713AE"/>
    <w:rsid w:val="00B71BF5"/>
    <w:rsid w:val="00B75DFD"/>
    <w:rsid w:val="00B850D5"/>
    <w:rsid w:val="00B90725"/>
    <w:rsid w:val="00B90F5D"/>
    <w:rsid w:val="00B926D7"/>
    <w:rsid w:val="00B93E74"/>
    <w:rsid w:val="00B96200"/>
    <w:rsid w:val="00BA0005"/>
    <w:rsid w:val="00BA0AFF"/>
    <w:rsid w:val="00BA1405"/>
    <w:rsid w:val="00BA2F06"/>
    <w:rsid w:val="00BA471C"/>
    <w:rsid w:val="00BA70A3"/>
    <w:rsid w:val="00BB13E9"/>
    <w:rsid w:val="00BB1805"/>
    <w:rsid w:val="00BB1BEC"/>
    <w:rsid w:val="00BB2F89"/>
    <w:rsid w:val="00BB4A54"/>
    <w:rsid w:val="00BC1C69"/>
    <w:rsid w:val="00BC1E95"/>
    <w:rsid w:val="00BC3B9F"/>
    <w:rsid w:val="00BC558D"/>
    <w:rsid w:val="00BC6A2A"/>
    <w:rsid w:val="00BC7B8F"/>
    <w:rsid w:val="00BD150C"/>
    <w:rsid w:val="00BD4153"/>
    <w:rsid w:val="00BD4FBA"/>
    <w:rsid w:val="00BE1F4C"/>
    <w:rsid w:val="00BE2A56"/>
    <w:rsid w:val="00BE2DC3"/>
    <w:rsid w:val="00BE46F9"/>
    <w:rsid w:val="00BE5A75"/>
    <w:rsid w:val="00BF0712"/>
    <w:rsid w:val="00BF0897"/>
    <w:rsid w:val="00BF2F5E"/>
    <w:rsid w:val="00BF4580"/>
    <w:rsid w:val="00BF6E94"/>
    <w:rsid w:val="00BF738D"/>
    <w:rsid w:val="00BF76F1"/>
    <w:rsid w:val="00C004A8"/>
    <w:rsid w:val="00C01B70"/>
    <w:rsid w:val="00C0219A"/>
    <w:rsid w:val="00C0463E"/>
    <w:rsid w:val="00C04881"/>
    <w:rsid w:val="00C05653"/>
    <w:rsid w:val="00C07EB9"/>
    <w:rsid w:val="00C101CF"/>
    <w:rsid w:val="00C110B8"/>
    <w:rsid w:val="00C13532"/>
    <w:rsid w:val="00C158E8"/>
    <w:rsid w:val="00C15A48"/>
    <w:rsid w:val="00C16DC2"/>
    <w:rsid w:val="00C17F6B"/>
    <w:rsid w:val="00C20FC1"/>
    <w:rsid w:val="00C21D28"/>
    <w:rsid w:val="00C232EA"/>
    <w:rsid w:val="00C23BC0"/>
    <w:rsid w:val="00C23EC7"/>
    <w:rsid w:val="00C26378"/>
    <w:rsid w:val="00C2720F"/>
    <w:rsid w:val="00C3058E"/>
    <w:rsid w:val="00C308AE"/>
    <w:rsid w:val="00C3493D"/>
    <w:rsid w:val="00C35A16"/>
    <w:rsid w:val="00C35A75"/>
    <w:rsid w:val="00C43045"/>
    <w:rsid w:val="00C430D9"/>
    <w:rsid w:val="00C46100"/>
    <w:rsid w:val="00C50A06"/>
    <w:rsid w:val="00C5216A"/>
    <w:rsid w:val="00C53882"/>
    <w:rsid w:val="00C546E5"/>
    <w:rsid w:val="00C56C59"/>
    <w:rsid w:val="00C56E84"/>
    <w:rsid w:val="00C573A1"/>
    <w:rsid w:val="00C60ACE"/>
    <w:rsid w:val="00C614E0"/>
    <w:rsid w:val="00C629B1"/>
    <w:rsid w:val="00C64E28"/>
    <w:rsid w:val="00C65BE6"/>
    <w:rsid w:val="00C66F72"/>
    <w:rsid w:val="00C70991"/>
    <w:rsid w:val="00C718FD"/>
    <w:rsid w:val="00C74F08"/>
    <w:rsid w:val="00C80B21"/>
    <w:rsid w:val="00C80C0F"/>
    <w:rsid w:val="00C80EB2"/>
    <w:rsid w:val="00C81E52"/>
    <w:rsid w:val="00C83400"/>
    <w:rsid w:val="00C83C99"/>
    <w:rsid w:val="00C843E7"/>
    <w:rsid w:val="00C91F44"/>
    <w:rsid w:val="00C92343"/>
    <w:rsid w:val="00C924C2"/>
    <w:rsid w:val="00C9279A"/>
    <w:rsid w:val="00C927A8"/>
    <w:rsid w:val="00C93449"/>
    <w:rsid w:val="00C950D2"/>
    <w:rsid w:val="00C95191"/>
    <w:rsid w:val="00C96ADC"/>
    <w:rsid w:val="00CA0057"/>
    <w:rsid w:val="00CA3D18"/>
    <w:rsid w:val="00CA3EAF"/>
    <w:rsid w:val="00CA7E03"/>
    <w:rsid w:val="00CB2932"/>
    <w:rsid w:val="00CB30A1"/>
    <w:rsid w:val="00CB3EF7"/>
    <w:rsid w:val="00CB45BB"/>
    <w:rsid w:val="00CB68BF"/>
    <w:rsid w:val="00CB719C"/>
    <w:rsid w:val="00CC2D6A"/>
    <w:rsid w:val="00CC3D16"/>
    <w:rsid w:val="00CC4DAA"/>
    <w:rsid w:val="00CC53ED"/>
    <w:rsid w:val="00CC7308"/>
    <w:rsid w:val="00CD08B0"/>
    <w:rsid w:val="00CD6D26"/>
    <w:rsid w:val="00CD72B9"/>
    <w:rsid w:val="00CD76EC"/>
    <w:rsid w:val="00CE0C0D"/>
    <w:rsid w:val="00CE136E"/>
    <w:rsid w:val="00CE2A07"/>
    <w:rsid w:val="00CE4859"/>
    <w:rsid w:val="00CE6E70"/>
    <w:rsid w:val="00CF0118"/>
    <w:rsid w:val="00CF0BED"/>
    <w:rsid w:val="00CF27D2"/>
    <w:rsid w:val="00CF50AB"/>
    <w:rsid w:val="00D01850"/>
    <w:rsid w:val="00D02069"/>
    <w:rsid w:val="00D02D1F"/>
    <w:rsid w:val="00D04242"/>
    <w:rsid w:val="00D0498B"/>
    <w:rsid w:val="00D04A85"/>
    <w:rsid w:val="00D05E7D"/>
    <w:rsid w:val="00D06607"/>
    <w:rsid w:val="00D06662"/>
    <w:rsid w:val="00D1062C"/>
    <w:rsid w:val="00D1181C"/>
    <w:rsid w:val="00D15D6E"/>
    <w:rsid w:val="00D172D4"/>
    <w:rsid w:val="00D20F6B"/>
    <w:rsid w:val="00D21004"/>
    <w:rsid w:val="00D21854"/>
    <w:rsid w:val="00D21C66"/>
    <w:rsid w:val="00D22A24"/>
    <w:rsid w:val="00D22CFE"/>
    <w:rsid w:val="00D22FE1"/>
    <w:rsid w:val="00D242EB"/>
    <w:rsid w:val="00D25138"/>
    <w:rsid w:val="00D25D85"/>
    <w:rsid w:val="00D27655"/>
    <w:rsid w:val="00D3065E"/>
    <w:rsid w:val="00D312FC"/>
    <w:rsid w:val="00D4050A"/>
    <w:rsid w:val="00D4292B"/>
    <w:rsid w:val="00D44817"/>
    <w:rsid w:val="00D45238"/>
    <w:rsid w:val="00D46004"/>
    <w:rsid w:val="00D52A7A"/>
    <w:rsid w:val="00D52C0A"/>
    <w:rsid w:val="00D56CB7"/>
    <w:rsid w:val="00D62E03"/>
    <w:rsid w:val="00D70A29"/>
    <w:rsid w:val="00D7149E"/>
    <w:rsid w:val="00D724B5"/>
    <w:rsid w:val="00D7336C"/>
    <w:rsid w:val="00D75524"/>
    <w:rsid w:val="00D76E68"/>
    <w:rsid w:val="00D82E6E"/>
    <w:rsid w:val="00D91096"/>
    <w:rsid w:val="00D917BA"/>
    <w:rsid w:val="00D933DA"/>
    <w:rsid w:val="00D94642"/>
    <w:rsid w:val="00D95DB8"/>
    <w:rsid w:val="00D960E4"/>
    <w:rsid w:val="00D96167"/>
    <w:rsid w:val="00DA2731"/>
    <w:rsid w:val="00DA5648"/>
    <w:rsid w:val="00DA6042"/>
    <w:rsid w:val="00DB01DE"/>
    <w:rsid w:val="00DB0945"/>
    <w:rsid w:val="00DB1337"/>
    <w:rsid w:val="00DB1A79"/>
    <w:rsid w:val="00DB2B16"/>
    <w:rsid w:val="00DB4177"/>
    <w:rsid w:val="00DB6629"/>
    <w:rsid w:val="00DB6A22"/>
    <w:rsid w:val="00DC00EB"/>
    <w:rsid w:val="00DC150A"/>
    <w:rsid w:val="00DC35E1"/>
    <w:rsid w:val="00DC37CC"/>
    <w:rsid w:val="00DC55E4"/>
    <w:rsid w:val="00DC7201"/>
    <w:rsid w:val="00DD0F69"/>
    <w:rsid w:val="00DD14E2"/>
    <w:rsid w:val="00DD30C7"/>
    <w:rsid w:val="00DD5882"/>
    <w:rsid w:val="00DD5BBF"/>
    <w:rsid w:val="00DE028D"/>
    <w:rsid w:val="00DE2D1B"/>
    <w:rsid w:val="00DE30A8"/>
    <w:rsid w:val="00DE5C6F"/>
    <w:rsid w:val="00DE6C11"/>
    <w:rsid w:val="00DE71E7"/>
    <w:rsid w:val="00DE74A7"/>
    <w:rsid w:val="00DF09FC"/>
    <w:rsid w:val="00DF0D71"/>
    <w:rsid w:val="00DF4D19"/>
    <w:rsid w:val="00DF50A6"/>
    <w:rsid w:val="00DF7899"/>
    <w:rsid w:val="00DF7D1A"/>
    <w:rsid w:val="00E005AC"/>
    <w:rsid w:val="00E00B86"/>
    <w:rsid w:val="00E04430"/>
    <w:rsid w:val="00E045F3"/>
    <w:rsid w:val="00E06C17"/>
    <w:rsid w:val="00E07DE5"/>
    <w:rsid w:val="00E11FC6"/>
    <w:rsid w:val="00E13A19"/>
    <w:rsid w:val="00E15467"/>
    <w:rsid w:val="00E15538"/>
    <w:rsid w:val="00E17EBC"/>
    <w:rsid w:val="00E206F5"/>
    <w:rsid w:val="00E27949"/>
    <w:rsid w:val="00E279B1"/>
    <w:rsid w:val="00E279FC"/>
    <w:rsid w:val="00E327AF"/>
    <w:rsid w:val="00E32D49"/>
    <w:rsid w:val="00E346F4"/>
    <w:rsid w:val="00E357C6"/>
    <w:rsid w:val="00E35996"/>
    <w:rsid w:val="00E35B2F"/>
    <w:rsid w:val="00E36064"/>
    <w:rsid w:val="00E367E4"/>
    <w:rsid w:val="00E37104"/>
    <w:rsid w:val="00E4382A"/>
    <w:rsid w:val="00E43FD0"/>
    <w:rsid w:val="00E51AF3"/>
    <w:rsid w:val="00E52516"/>
    <w:rsid w:val="00E52C21"/>
    <w:rsid w:val="00E57938"/>
    <w:rsid w:val="00E604A7"/>
    <w:rsid w:val="00E60AFF"/>
    <w:rsid w:val="00E625AF"/>
    <w:rsid w:val="00E64054"/>
    <w:rsid w:val="00E656ED"/>
    <w:rsid w:val="00E65720"/>
    <w:rsid w:val="00E70544"/>
    <w:rsid w:val="00E76A20"/>
    <w:rsid w:val="00E8238F"/>
    <w:rsid w:val="00E82971"/>
    <w:rsid w:val="00E860B0"/>
    <w:rsid w:val="00E910A2"/>
    <w:rsid w:val="00E92258"/>
    <w:rsid w:val="00E938BB"/>
    <w:rsid w:val="00E93F6E"/>
    <w:rsid w:val="00E977C2"/>
    <w:rsid w:val="00EA0977"/>
    <w:rsid w:val="00EA1584"/>
    <w:rsid w:val="00EA1B7A"/>
    <w:rsid w:val="00EA3227"/>
    <w:rsid w:val="00EA6BC7"/>
    <w:rsid w:val="00EA7503"/>
    <w:rsid w:val="00EB01C5"/>
    <w:rsid w:val="00EB3618"/>
    <w:rsid w:val="00EB457E"/>
    <w:rsid w:val="00EB4DC0"/>
    <w:rsid w:val="00EB5F5C"/>
    <w:rsid w:val="00EB6A05"/>
    <w:rsid w:val="00EB6B2B"/>
    <w:rsid w:val="00EC2436"/>
    <w:rsid w:val="00EC517A"/>
    <w:rsid w:val="00ED06DE"/>
    <w:rsid w:val="00ED2888"/>
    <w:rsid w:val="00ED2BAE"/>
    <w:rsid w:val="00ED32DF"/>
    <w:rsid w:val="00ED394E"/>
    <w:rsid w:val="00ED3F33"/>
    <w:rsid w:val="00ED40F3"/>
    <w:rsid w:val="00EE26A8"/>
    <w:rsid w:val="00EE2E24"/>
    <w:rsid w:val="00EE5088"/>
    <w:rsid w:val="00EE5519"/>
    <w:rsid w:val="00EE59D6"/>
    <w:rsid w:val="00EE686E"/>
    <w:rsid w:val="00EE7AE3"/>
    <w:rsid w:val="00EF07AC"/>
    <w:rsid w:val="00EF1513"/>
    <w:rsid w:val="00EF225B"/>
    <w:rsid w:val="00EF23BA"/>
    <w:rsid w:val="00EF313B"/>
    <w:rsid w:val="00EF3D54"/>
    <w:rsid w:val="00EF4616"/>
    <w:rsid w:val="00EF653D"/>
    <w:rsid w:val="00EF68E0"/>
    <w:rsid w:val="00EF72BD"/>
    <w:rsid w:val="00F00566"/>
    <w:rsid w:val="00F0072F"/>
    <w:rsid w:val="00F02574"/>
    <w:rsid w:val="00F05602"/>
    <w:rsid w:val="00F05710"/>
    <w:rsid w:val="00F0614A"/>
    <w:rsid w:val="00F113A8"/>
    <w:rsid w:val="00F115FF"/>
    <w:rsid w:val="00F121E5"/>
    <w:rsid w:val="00F15D1E"/>
    <w:rsid w:val="00F20778"/>
    <w:rsid w:val="00F21985"/>
    <w:rsid w:val="00F23139"/>
    <w:rsid w:val="00F24B11"/>
    <w:rsid w:val="00F24BE4"/>
    <w:rsid w:val="00F24C28"/>
    <w:rsid w:val="00F24C31"/>
    <w:rsid w:val="00F26A4C"/>
    <w:rsid w:val="00F26DA0"/>
    <w:rsid w:val="00F3059C"/>
    <w:rsid w:val="00F331E7"/>
    <w:rsid w:val="00F3665B"/>
    <w:rsid w:val="00F374E9"/>
    <w:rsid w:val="00F37FA3"/>
    <w:rsid w:val="00F405EA"/>
    <w:rsid w:val="00F412A6"/>
    <w:rsid w:val="00F42E65"/>
    <w:rsid w:val="00F43907"/>
    <w:rsid w:val="00F43A79"/>
    <w:rsid w:val="00F44AB2"/>
    <w:rsid w:val="00F44B81"/>
    <w:rsid w:val="00F4563A"/>
    <w:rsid w:val="00F47CB5"/>
    <w:rsid w:val="00F50D4D"/>
    <w:rsid w:val="00F51520"/>
    <w:rsid w:val="00F54266"/>
    <w:rsid w:val="00F56BC6"/>
    <w:rsid w:val="00F56EE0"/>
    <w:rsid w:val="00F60A9B"/>
    <w:rsid w:val="00F62557"/>
    <w:rsid w:val="00F63DE8"/>
    <w:rsid w:val="00F66824"/>
    <w:rsid w:val="00F70EA1"/>
    <w:rsid w:val="00F72905"/>
    <w:rsid w:val="00F7603A"/>
    <w:rsid w:val="00F765D3"/>
    <w:rsid w:val="00F77269"/>
    <w:rsid w:val="00F81EF0"/>
    <w:rsid w:val="00F823EF"/>
    <w:rsid w:val="00F82B08"/>
    <w:rsid w:val="00F85362"/>
    <w:rsid w:val="00F8575A"/>
    <w:rsid w:val="00F857A6"/>
    <w:rsid w:val="00F925EE"/>
    <w:rsid w:val="00F97B65"/>
    <w:rsid w:val="00FA19A4"/>
    <w:rsid w:val="00FA40BF"/>
    <w:rsid w:val="00FA50E1"/>
    <w:rsid w:val="00FA7E61"/>
    <w:rsid w:val="00FB038E"/>
    <w:rsid w:val="00FB09BE"/>
    <w:rsid w:val="00FB1AEB"/>
    <w:rsid w:val="00FB2EBE"/>
    <w:rsid w:val="00FC0FDE"/>
    <w:rsid w:val="00FC33BA"/>
    <w:rsid w:val="00FC33E3"/>
    <w:rsid w:val="00FC3C9E"/>
    <w:rsid w:val="00FC5D0B"/>
    <w:rsid w:val="00FC7AA8"/>
    <w:rsid w:val="00FD04F5"/>
    <w:rsid w:val="00FD0529"/>
    <w:rsid w:val="00FD2A33"/>
    <w:rsid w:val="00FD4CB4"/>
    <w:rsid w:val="00FD5058"/>
    <w:rsid w:val="00FD67F9"/>
    <w:rsid w:val="00FD74C0"/>
    <w:rsid w:val="00FD7670"/>
    <w:rsid w:val="00FE193F"/>
    <w:rsid w:val="00FE1D07"/>
    <w:rsid w:val="00FE498E"/>
    <w:rsid w:val="00FE7093"/>
    <w:rsid w:val="00FF103C"/>
    <w:rsid w:val="00FF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77545"/>
  <w15:docId w15:val="{40701CAA-1A0D-4B92-BD92-BD4AF9F6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sid w:val="007826C2"/>
    <w:pPr>
      <w:widowControl w:val="0"/>
      <w:jc w:val="both"/>
    </w:pPr>
    <w:rPr>
      <w:rFonts w:ascii="Arial" w:hAnsi="Arial"/>
      <w:kern w:val="2"/>
      <w:sz w:val="21"/>
      <w:szCs w:val="22"/>
    </w:rPr>
  </w:style>
  <w:style w:type="paragraph" w:styleId="1">
    <w:name w:val="heading 1"/>
    <w:aliases w:val="1级标题,h1,H1,PIM 1,章,标题 1（禁止使用）,章1,章2,章3,章4,章5,章6,章7,章8,章9,章10,章11,章节,第一层,标题1,36标题1,36标题 1,Heading 1 (NN),Attribute Heading 1,_ptChaptNumber,(Alt+1),(Alt+1)1,(Alt+1)2,(Alt+1)3,(Alt+1)4,(Alt+1)5,(Alt+1)6,(Alt+1)7,(Alt+1)8,(Alt+1)9,(Alt+1)10,(Alt+1)11"/>
    <w:basedOn w:val="a0"/>
    <w:next w:val="a1"/>
    <w:link w:val="10"/>
    <w:uiPriority w:val="9"/>
    <w:qFormat/>
    <w:rsid w:val="007826C2"/>
    <w:pPr>
      <w:keepNext/>
      <w:numPr>
        <w:numId w:val="1"/>
      </w:numPr>
      <w:spacing w:before="60" w:after="60"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aliases w:val="2级标题,h2,2nd level,Titre2,l2,2,Header 2,H2,y2,节,heading 2,节1,节2,节3,节4,节5,节6,节7,节8,节9,节10,节11,节21,节31,节41,节51,节61,节71,节81,节91,节101,节12,节22,节32,节42,节52,节62,节72,节82,节92,节102,子系统,子系统1,子系统2,子系统3,子系统4,子系统11,子系统21,子系统31,子系统5,子系统12,子系统22,子系统32,子系统6,子系统13,子系"/>
    <w:basedOn w:val="a0"/>
    <w:next w:val="a1"/>
    <w:link w:val="21"/>
    <w:uiPriority w:val="9"/>
    <w:qFormat/>
    <w:rsid w:val="007826C2"/>
    <w:pPr>
      <w:keepNext/>
      <w:numPr>
        <w:ilvl w:val="1"/>
        <w:numId w:val="1"/>
      </w:numPr>
      <w:tabs>
        <w:tab w:val="left" w:pos="504"/>
        <w:tab w:val="left" w:pos="672"/>
        <w:tab w:val="left" w:pos="861"/>
      </w:tabs>
      <w:spacing w:before="60" w:after="60" w:line="360" w:lineRule="auto"/>
      <w:outlineLvl w:val="1"/>
    </w:pPr>
    <w:rPr>
      <w:b/>
      <w:bCs/>
      <w:sz w:val="30"/>
      <w:szCs w:val="32"/>
    </w:rPr>
  </w:style>
  <w:style w:type="paragraph" w:styleId="30">
    <w:name w:val="heading 3"/>
    <w:aliases w:val="3级标题,h3,H3,level_3,PIM 3,Level 3 Head,Heading 3 - old,sect1.2.3,sect1.2.31,sect1.2.32,sect1.2.311,sect1.2.33,sect1.2.312,heading 3,编号标题 3,第二层条,第三层,论文标题 2,BOD 0,Bold Head,bh,3,Heading Three,3rd level,l3,CT,y3,Map,H31,小节,小节1,小节2,小节3,小节4,小,1.1.1 标题 3"/>
    <w:basedOn w:val="a0"/>
    <w:next w:val="a1"/>
    <w:link w:val="32"/>
    <w:uiPriority w:val="9"/>
    <w:qFormat/>
    <w:rsid w:val="007826C2"/>
    <w:pPr>
      <w:keepNext/>
      <w:numPr>
        <w:ilvl w:val="2"/>
        <w:numId w:val="1"/>
      </w:numPr>
      <w:tabs>
        <w:tab w:val="left" w:pos="714"/>
        <w:tab w:val="left" w:pos="882"/>
        <w:tab w:val="left" w:pos="1008"/>
      </w:tabs>
      <w:spacing w:before="60" w:after="60" w:line="360" w:lineRule="auto"/>
      <w:outlineLvl w:val="2"/>
    </w:pPr>
    <w:rPr>
      <w:b/>
      <w:bCs/>
      <w:sz w:val="28"/>
      <w:szCs w:val="32"/>
    </w:rPr>
  </w:style>
  <w:style w:type="paragraph" w:styleId="4">
    <w:name w:val="heading 4"/>
    <w:aliases w:val="4级标题,h4,PIM 4,H4,编号标题 4,y4,heading 4,Heading 4 - old,一,一、,Fab-4,T5,Ref Heading 1,rh1,Heading sql,sect 1.2.3.4,一 Char,一、 Char,heading 4 Char,Heading 4 - old Char,PIM 4 Char Char,标题 4 Char Char,第三层条,第四层,分分节,fileH4,new标题4,条第4级,分报告标题 4,z标题 4,条3,款标题,bl"/>
    <w:basedOn w:val="a0"/>
    <w:next w:val="a1"/>
    <w:link w:val="40"/>
    <w:uiPriority w:val="9"/>
    <w:qFormat/>
    <w:rsid w:val="007826C2"/>
    <w:pPr>
      <w:keepNext/>
      <w:numPr>
        <w:ilvl w:val="3"/>
        <w:numId w:val="1"/>
      </w:numPr>
      <w:tabs>
        <w:tab w:val="left" w:pos="798"/>
        <w:tab w:val="left" w:pos="945"/>
        <w:tab w:val="left" w:pos="1071"/>
        <w:tab w:val="left" w:pos="1218"/>
      </w:tabs>
      <w:spacing w:before="60" w:after="60" w:line="360" w:lineRule="auto"/>
      <w:outlineLvl w:val="3"/>
    </w:pPr>
    <w:rPr>
      <w:b/>
      <w:bCs/>
      <w:sz w:val="24"/>
      <w:szCs w:val="28"/>
    </w:rPr>
  </w:style>
  <w:style w:type="paragraph" w:styleId="5">
    <w:name w:val="heading 5"/>
    <w:aliases w:val="5级标题,dash,ds,dd,(一),（一）,1.1.1,Block Label,第四层条,第五层,z标题 5,1.1.1.1.1标题 5,H5,PIM 5,Level 3 - i,heading 5,Roman list,h5,5,分报告标题 5,MB5,_Appen Let,_Appendix Letter,H51,H52,H53,H54,H55,H56,H57,H58,H59,H510,H511,H512,H513,H514,H515,H516,H517,H518,H519,H520"/>
    <w:basedOn w:val="a0"/>
    <w:next w:val="a1"/>
    <w:link w:val="50"/>
    <w:qFormat/>
    <w:rsid w:val="007826C2"/>
    <w:pPr>
      <w:keepNext/>
      <w:numPr>
        <w:ilvl w:val="4"/>
        <w:numId w:val="1"/>
      </w:numPr>
      <w:spacing w:before="60" w:after="60" w:line="360" w:lineRule="auto"/>
      <w:outlineLvl w:val="4"/>
    </w:pPr>
    <w:rPr>
      <w:b/>
      <w:bCs/>
      <w:sz w:val="24"/>
      <w:szCs w:val="28"/>
    </w:rPr>
  </w:style>
  <w:style w:type="paragraph" w:styleId="6">
    <w:name w:val="heading 6"/>
    <w:aliases w:val="6级标题,Bullet (Single Lines),第五层条,H6,Bullet list,PIM 6,Legal Level 1.,6,BOD 4,分报告标题 6,_ChapNum,_ChapNumber,L6,h6,Third Subheading"/>
    <w:basedOn w:val="a0"/>
    <w:next w:val="a1"/>
    <w:link w:val="60"/>
    <w:qFormat/>
    <w:rsid w:val="007826C2"/>
    <w:pPr>
      <w:keepNext/>
      <w:numPr>
        <w:ilvl w:val="5"/>
        <w:numId w:val="1"/>
      </w:numPr>
      <w:spacing w:before="60" w:after="60" w:line="360" w:lineRule="auto"/>
      <w:outlineLvl w:val="5"/>
    </w:pPr>
    <w:rPr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unhideWhenUsed/>
    <w:rsid w:val="007826C2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0"/>
    <w:next w:val="a0"/>
    <w:link w:val="80"/>
    <w:rsid w:val="007826C2"/>
    <w:pPr>
      <w:keepNext/>
      <w:keepLines/>
      <w:tabs>
        <w:tab w:val="num" w:pos="6378"/>
      </w:tabs>
      <w:spacing w:before="240" w:after="64" w:line="320" w:lineRule="auto"/>
      <w:ind w:left="5953"/>
      <w:outlineLvl w:val="7"/>
    </w:pPr>
    <w:rPr>
      <w:rFonts w:eastAsia="黑体"/>
      <w:sz w:val="24"/>
      <w:szCs w:val="24"/>
    </w:rPr>
  </w:style>
  <w:style w:type="paragraph" w:styleId="9">
    <w:name w:val="heading 9"/>
    <w:basedOn w:val="a0"/>
    <w:next w:val="a0"/>
    <w:link w:val="90"/>
    <w:rsid w:val="007826C2"/>
    <w:pPr>
      <w:keepNext/>
      <w:keepLines/>
      <w:tabs>
        <w:tab w:val="num" w:pos="7228"/>
      </w:tabs>
      <w:spacing w:before="240" w:after="64" w:line="320" w:lineRule="auto"/>
      <w:ind w:left="6803"/>
      <w:outlineLvl w:val="8"/>
    </w:pPr>
    <w:rPr>
      <w:rFonts w:eastAsia="黑体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unhideWhenUsed/>
    <w:rsid w:val="007826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7826C2"/>
    <w:rPr>
      <w:rFonts w:ascii="Arial" w:hAnsi="Arial"/>
      <w:kern w:val="2"/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7826C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a8">
    <w:name w:val="页脚 字符"/>
    <w:link w:val="a7"/>
    <w:uiPriority w:val="99"/>
    <w:rsid w:val="007826C2"/>
    <w:rPr>
      <w:sz w:val="18"/>
      <w:szCs w:val="18"/>
    </w:rPr>
  </w:style>
  <w:style w:type="paragraph" w:customStyle="1" w:styleId="HeadingBar1">
    <w:name w:val="样式 Heading Bar + 1 磅"/>
    <w:basedOn w:val="a0"/>
    <w:rsid w:val="007826C2"/>
    <w:pPr>
      <w:keepNext/>
      <w:keepLines/>
      <w:widowControl/>
      <w:pBdr>
        <w:bottom w:val="single" w:sz="36" w:space="1" w:color="333333"/>
      </w:pBdr>
      <w:spacing w:line="0" w:lineRule="atLeast"/>
      <w:ind w:right="6691"/>
      <w:jc w:val="left"/>
    </w:pPr>
    <w:rPr>
      <w:rFonts w:ascii="Book Antiqua" w:hAnsi="Book Antiqua"/>
      <w:color w:val="FFFFFF"/>
      <w:kern w:val="0"/>
      <w:sz w:val="2"/>
      <w:szCs w:val="2"/>
    </w:rPr>
  </w:style>
  <w:style w:type="character" w:styleId="a9">
    <w:name w:val="Hyperlink"/>
    <w:aliases w:val="超级链接"/>
    <w:uiPriority w:val="99"/>
    <w:rsid w:val="007826C2"/>
    <w:rPr>
      <w:color w:val="0000FF"/>
      <w:u w:val="single"/>
    </w:rPr>
  </w:style>
  <w:style w:type="paragraph" w:styleId="TOC1">
    <w:name w:val="toc 1"/>
    <w:basedOn w:val="a0"/>
    <w:next w:val="a0"/>
    <w:autoRedefine/>
    <w:uiPriority w:val="39"/>
    <w:rsid w:val="007826C2"/>
    <w:rPr>
      <w:rFonts w:ascii="Times New Roman" w:hAnsi="Times New Roman"/>
      <w:szCs w:val="24"/>
    </w:rPr>
  </w:style>
  <w:style w:type="paragraph" w:styleId="TOC2">
    <w:name w:val="toc 2"/>
    <w:basedOn w:val="a0"/>
    <w:next w:val="a0"/>
    <w:autoRedefine/>
    <w:uiPriority w:val="39"/>
    <w:rsid w:val="007826C2"/>
    <w:pPr>
      <w:ind w:leftChars="200" w:left="420"/>
    </w:pPr>
    <w:rPr>
      <w:rFonts w:ascii="Times New Roman" w:hAnsi="Times New Roman"/>
      <w:szCs w:val="24"/>
    </w:rPr>
  </w:style>
  <w:style w:type="paragraph" w:styleId="TOC3">
    <w:name w:val="toc 3"/>
    <w:basedOn w:val="a0"/>
    <w:next w:val="a0"/>
    <w:autoRedefine/>
    <w:uiPriority w:val="39"/>
    <w:rsid w:val="007826C2"/>
    <w:pPr>
      <w:ind w:leftChars="400" w:left="840"/>
    </w:pPr>
    <w:rPr>
      <w:rFonts w:ascii="Times New Roman" w:hAnsi="Times New Roman"/>
      <w:szCs w:val="24"/>
    </w:rPr>
  </w:style>
  <w:style w:type="paragraph" w:styleId="aa">
    <w:name w:val="Balloon Text"/>
    <w:basedOn w:val="a0"/>
    <w:link w:val="ab"/>
    <w:uiPriority w:val="99"/>
    <w:semiHidden/>
    <w:unhideWhenUsed/>
    <w:rsid w:val="007826C2"/>
    <w:rPr>
      <w:rFonts w:ascii="Calibri" w:hAnsi="Calibri"/>
      <w:kern w:val="0"/>
      <w:sz w:val="18"/>
      <w:szCs w:val="18"/>
    </w:rPr>
  </w:style>
  <w:style w:type="character" w:customStyle="1" w:styleId="ab">
    <w:name w:val="批注框文本 字符"/>
    <w:link w:val="aa"/>
    <w:uiPriority w:val="99"/>
    <w:semiHidden/>
    <w:rsid w:val="007826C2"/>
    <w:rPr>
      <w:sz w:val="18"/>
      <w:szCs w:val="18"/>
    </w:rPr>
  </w:style>
  <w:style w:type="character" w:customStyle="1" w:styleId="10">
    <w:name w:val="标题 1 字符"/>
    <w:aliases w:val="1级标题 字符,h1 字符,H1 字符,PIM 1 字符,章 字符,标题 1（禁止使用） 字符,章1 字符,章2 字符,章3 字符,章4 字符,章5 字符,章6 字符,章7 字符,章8 字符,章9 字符,章10 字符,章11 字符,章节 字符,第一层 字符,标题1 字符,36标题1 字符,36标题 1 字符,Heading 1 (NN) 字符,Attribute Heading 1 字符,_ptChaptNumber 字符,(Alt+1) 字符,(Alt+1)1 字符"/>
    <w:link w:val="1"/>
    <w:uiPriority w:val="9"/>
    <w:rsid w:val="007826C2"/>
    <w:rPr>
      <w:rFonts w:ascii="Arial" w:hAnsi="Arial"/>
      <w:b/>
      <w:bCs/>
      <w:kern w:val="44"/>
      <w:sz w:val="32"/>
      <w:szCs w:val="44"/>
    </w:rPr>
  </w:style>
  <w:style w:type="character" w:customStyle="1" w:styleId="21">
    <w:name w:val="标题 2 字符"/>
    <w:aliases w:val="2级标题 字符,h2 字符,2nd level 字符,Titre2 字符,l2 字符,2 字符,Header 2 字符,H2 字符,y2 字符,节 字符,heading 2 字符,节1 字符,节2 字符,节3 字符,节4 字符,节5 字符,节6 字符,节7 字符,节8 字符,节9 字符,节10 字符,节11 字符,节21 字符,节31 字符,节41 字符,节51 字符,节61 字符,节71 字符,节81 字符,节91 字符,节101 字符,节12 字符,节22 字符,节32 字符"/>
    <w:link w:val="2"/>
    <w:uiPriority w:val="9"/>
    <w:rsid w:val="007826C2"/>
    <w:rPr>
      <w:rFonts w:ascii="Arial" w:hAnsi="Arial"/>
      <w:b/>
      <w:bCs/>
      <w:kern w:val="2"/>
      <w:sz w:val="30"/>
      <w:szCs w:val="32"/>
    </w:rPr>
  </w:style>
  <w:style w:type="character" w:customStyle="1" w:styleId="32">
    <w:name w:val="标题 3 字符"/>
    <w:aliases w:val="3级标题 字符,h3 字符,H3 字符,level_3 字符,PIM 3 字符,Level 3 Head 字符,Heading 3 - old 字符,sect1.2.3 字符,sect1.2.31 字符,sect1.2.32 字符,sect1.2.311 字符,sect1.2.33 字符,sect1.2.312 字符,heading 3 字符,编号标题 3 字符,第二层条 字符,第三层 字符,论文标题 2 字符,BOD 0 字符,Bold Head 字符,bh 字符,3 字符,小 字符"/>
    <w:link w:val="30"/>
    <w:uiPriority w:val="9"/>
    <w:rsid w:val="007826C2"/>
    <w:rPr>
      <w:rFonts w:ascii="Arial" w:hAnsi="Arial"/>
      <w:b/>
      <w:bCs/>
      <w:kern w:val="2"/>
      <w:sz w:val="28"/>
      <w:szCs w:val="32"/>
    </w:rPr>
  </w:style>
  <w:style w:type="character" w:customStyle="1" w:styleId="40">
    <w:name w:val="标题 4 字符"/>
    <w:aliases w:val="4级标题 字符,h4 字符,PIM 4 字符,H4 字符,编号标题 4 字符,y4 字符,heading 4 字符,Heading 4 - old 字符,一 字符,一、 字符,Fab-4 字符,T5 字符,Ref Heading 1 字符,rh1 字符,Heading sql 字符,sect 1.2.3.4 字符,一 Char 字符,一、 Char 字符,heading 4 Char 字符,Heading 4 - old Char 字符,PIM 4 Char Char 字符,条3 字符"/>
    <w:link w:val="4"/>
    <w:uiPriority w:val="9"/>
    <w:rsid w:val="007826C2"/>
    <w:rPr>
      <w:rFonts w:ascii="Arial" w:hAnsi="Arial"/>
      <w:b/>
      <w:bCs/>
      <w:kern w:val="2"/>
      <w:sz w:val="24"/>
      <w:szCs w:val="28"/>
    </w:rPr>
  </w:style>
  <w:style w:type="character" w:customStyle="1" w:styleId="50">
    <w:name w:val="标题 5 字符"/>
    <w:aliases w:val="5级标题 字符,dash 字符,ds 字符,dd 字符,(一) 字符,（一） 字符,1.1.1 字符,Block Label 字符,第四层条 字符,第五层 字符,z标题 5 字符,1.1.1.1.1标题 5 字符,H5 字符,PIM 5 字符,Level 3 - i 字符,heading 5 字符,Roman list 字符,h5 字符,5 字符,分报告标题 5 字符,MB5 字符,_Appen Let 字符,_Appendix Letter 字符,H51 字符,H52 字符"/>
    <w:link w:val="5"/>
    <w:rsid w:val="007826C2"/>
    <w:rPr>
      <w:rFonts w:ascii="Arial" w:hAnsi="Arial"/>
      <w:b/>
      <w:bCs/>
      <w:kern w:val="2"/>
      <w:sz w:val="24"/>
      <w:szCs w:val="28"/>
    </w:rPr>
  </w:style>
  <w:style w:type="character" w:customStyle="1" w:styleId="60">
    <w:name w:val="标题 6 字符"/>
    <w:aliases w:val="6级标题 字符,Bullet (Single Lines) 字符,第五层条 字符,H6 字符,Bullet list 字符,PIM 6 字符,Legal Level 1. 字符,6 字符,BOD 4 字符,分报告标题 6 字符,_ChapNum 字符,_ChapNumber 字符,L6 字符,h6 字符,Third Subheading 字符"/>
    <w:link w:val="6"/>
    <w:rsid w:val="007826C2"/>
    <w:rPr>
      <w:rFonts w:ascii="Arial" w:hAnsi="Arial"/>
      <w:b/>
      <w:bCs/>
      <w:kern w:val="2"/>
      <w:sz w:val="24"/>
      <w:szCs w:val="24"/>
    </w:rPr>
  </w:style>
  <w:style w:type="paragraph" w:styleId="20">
    <w:name w:val="Body Text 2"/>
    <w:link w:val="22"/>
    <w:uiPriority w:val="99"/>
    <w:unhideWhenUsed/>
    <w:rsid w:val="007826C2"/>
    <w:pPr>
      <w:numPr>
        <w:numId w:val="3"/>
      </w:numPr>
      <w:spacing w:line="360" w:lineRule="auto"/>
    </w:pPr>
    <w:rPr>
      <w:rFonts w:ascii="Arial" w:hAnsi="Arial"/>
      <w:kern w:val="2"/>
      <w:sz w:val="24"/>
      <w:szCs w:val="22"/>
    </w:rPr>
  </w:style>
  <w:style w:type="character" w:customStyle="1" w:styleId="22">
    <w:name w:val="正文文本 2 字符"/>
    <w:link w:val="20"/>
    <w:uiPriority w:val="99"/>
    <w:rsid w:val="007826C2"/>
    <w:rPr>
      <w:rFonts w:ascii="Arial" w:hAnsi="Arial"/>
      <w:kern w:val="2"/>
      <w:sz w:val="24"/>
      <w:szCs w:val="22"/>
    </w:rPr>
  </w:style>
  <w:style w:type="paragraph" w:customStyle="1" w:styleId="31">
    <w:name w:val="正文3"/>
    <w:rsid w:val="007826C2"/>
    <w:pPr>
      <w:numPr>
        <w:numId w:val="2"/>
      </w:numPr>
      <w:spacing w:before="60" w:after="60" w:line="360" w:lineRule="auto"/>
      <w:outlineLvl w:val="8"/>
    </w:pPr>
    <w:rPr>
      <w:rFonts w:ascii="Arial" w:hAnsi="Arial"/>
      <w:kern w:val="2"/>
      <w:sz w:val="24"/>
      <w:szCs w:val="21"/>
    </w:rPr>
  </w:style>
  <w:style w:type="paragraph" w:customStyle="1" w:styleId="11">
    <w:name w:val="正文字缩1字"/>
    <w:basedOn w:val="a0"/>
    <w:rsid w:val="007826C2"/>
    <w:pPr>
      <w:spacing w:before="60" w:after="60" w:line="360" w:lineRule="auto"/>
      <w:ind w:leftChars="100" w:left="100" w:firstLineChars="200" w:firstLine="200"/>
    </w:pPr>
    <w:rPr>
      <w:rFonts w:ascii="Times New Roman" w:hAnsi="Times New Roman"/>
      <w:sz w:val="24"/>
      <w:szCs w:val="24"/>
    </w:rPr>
  </w:style>
  <w:style w:type="paragraph" w:styleId="ac">
    <w:name w:val="caption"/>
    <w:next w:val="a0"/>
    <w:qFormat/>
    <w:rsid w:val="007826C2"/>
    <w:pPr>
      <w:spacing w:line="360" w:lineRule="auto"/>
      <w:jc w:val="center"/>
    </w:pPr>
    <w:rPr>
      <w:rFonts w:ascii="Arial" w:hAnsi="Arial" w:cs="Arial"/>
      <w:kern w:val="2"/>
      <w:sz w:val="21"/>
    </w:rPr>
  </w:style>
  <w:style w:type="paragraph" w:styleId="a1">
    <w:name w:val="Body Text"/>
    <w:aliases w:val="body text,?y????×?"/>
    <w:link w:val="ad"/>
    <w:uiPriority w:val="99"/>
    <w:unhideWhenUsed/>
    <w:qFormat/>
    <w:rsid w:val="007826C2"/>
    <w:pPr>
      <w:spacing w:line="360" w:lineRule="auto"/>
      <w:ind w:firstLineChars="200" w:firstLine="200"/>
      <w:jc w:val="both"/>
    </w:pPr>
    <w:rPr>
      <w:rFonts w:ascii="Arial" w:hAnsi="Arial"/>
      <w:kern w:val="2"/>
      <w:sz w:val="24"/>
      <w:szCs w:val="22"/>
    </w:rPr>
  </w:style>
  <w:style w:type="character" w:customStyle="1" w:styleId="ad">
    <w:name w:val="正文文本 字符"/>
    <w:aliases w:val="body text 字符,?y????×? 字符"/>
    <w:link w:val="a1"/>
    <w:uiPriority w:val="99"/>
    <w:rsid w:val="007826C2"/>
    <w:rPr>
      <w:rFonts w:ascii="Arial" w:hAnsi="Arial"/>
      <w:kern w:val="2"/>
      <w:sz w:val="24"/>
      <w:szCs w:val="22"/>
    </w:rPr>
  </w:style>
  <w:style w:type="table" w:styleId="ae">
    <w:name w:val="Table Grid"/>
    <w:basedOn w:val="a3"/>
    <w:uiPriority w:val="59"/>
    <w:rsid w:val="007826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 Spacing"/>
    <w:uiPriority w:val="1"/>
    <w:rsid w:val="007826C2"/>
    <w:pPr>
      <w:widowControl w:val="0"/>
      <w:jc w:val="both"/>
    </w:pPr>
    <w:rPr>
      <w:rFonts w:ascii="Arial" w:hAnsi="Arial"/>
      <w:kern w:val="2"/>
      <w:sz w:val="21"/>
      <w:szCs w:val="22"/>
    </w:rPr>
  </w:style>
  <w:style w:type="paragraph" w:styleId="3">
    <w:name w:val="Body Text 3"/>
    <w:link w:val="33"/>
    <w:uiPriority w:val="99"/>
    <w:unhideWhenUsed/>
    <w:rsid w:val="007826C2"/>
    <w:pPr>
      <w:numPr>
        <w:numId w:val="4"/>
      </w:numPr>
      <w:spacing w:line="360" w:lineRule="auto"/>
      <w:ind w:left="200" w:hangingChars="200" w:hanging="200"/>
    </w:pPr>
    <w:rPr>
      <w:rFonts w:ascii="Arial" w:hAnsi="Arial"/>
      <w:kern w:val="2"/>
      <w:sz w:val="24"/>
      <w:szCs w:val="16"/>
    </w:rPr>
  </w:style>
  <w:style w:type="character" w:customStyle="1" w:styleId="33">
    <w:name w:val="正文文本 3 字符"/>
    <w:link w:val="3"/>
    <w:uiPriority w:val="99"/>
    <w:rsid w:val="007826C2"/>
    <w:rPr>
      <w:rFonts w:ascii="Arial" w:hAnsi="Arial"/>
      <w:kern w:val="2"/>
      <w:sz w:val="24"/>
      <w:szCs w:val="16"/>
    </w:rPr>
  </w:style>
  <w:style w:type="paragraph" w:styleId="a">
    <w:name w:val="Body Text Indent"/>
    <w:link w:val="af0"/>
    <w:uiPriority w:val="99"/>
    <w:unhideWhenUsed/>
    <w:rsid w:val="007826C2"/>
    <w:pPr>
      <w:numPr>
        <w:numId w:val="5"/>
      </w:numPr>
      <w:spacing w:line="360" w:lineRule="auto"/>
    </w:pPr>
    <w:rPr>
      <w:rFonts w:ascii="Arial" w:hAnsi="Arial"/>
      <w:kern w:val="2"/>
      <w:sz w:val="24"/>
      <w:szCs w:val="22"/>
    </w:rPr>
  </w:style>
  <w:style w:type="character" w:customStyle="1" w:styleId="af0">
    <w:name w:val="正文文本缩进 字符"/>
    <w:link w:val="a"/>
    <w:uiPriority w:val="99"/>
    <w:rsid w:val="007826C2"/>
    <w:rPr>
      <w:rFonts w:ascii="Arial" w:hAnsi="Arial"/>
      <w:kern w:val="2"/>
      <w:sz w:val="24"/>
      <w:szCs w:val="22"/>
    </w:rPr>
  </w:style>
  <w:style w:type="paragraph" w:customStyle="1" w:styleId="12">
    <w:name w:val="正文1"/>
    <w:rsid w:val="007826C2"/>
    <w:pPr>
      <w:spacing w:before="60" w:after="60" w:line="360" w:lineRule="auto"/>
      <w:ind w:firstLineChars="200" w:firstLine="200"/>
      <w:outlineLvl w:val="6"/>
    </w:pPr>
    <w:rPr>
      <w:rFonts w:ascii="Arial" w:hAnsi="Arial"/>
      <w:kern w:val="2"/>
      <w:sz w:val="24"/>
      <w:szCs w:val="24"/>
    </w:rPr>
  </w:style>
  <w:style w:type="paragraph" w:customStyle="1" w:styleId="23">
    <w:name w:val="正文2"/>
    <w:basedOn w:val="a0"/>
    <w:rsid w:val="007826C2"/>
    <w:pPr>
      <w:spacing w:before="60" w:after="60" w:line="360" w:lineRule="auto"/>
      <w:outlineLvl w:val="7"/>
    </w:pPr>
    <w:rPr>
      <w:rFonts w:ascii="Times New Roman" w:hAnsi="Times New Roman"/>
      <w:sz w:val="24"/>
      <w:szCs w:val="24"/>
    </w:rPr>
  </w:style>
  <w:style w:type="paragraph" w:styleId="af1">
    <w:name w:val="Document Map"/>
    <w:basedOn w:val="a0"/>
    <w:link w:val="af2"/>
    <w:uiPriority w:val="99"/>
    <w:semiHidden/>
    <w:unhideWhenUsed/>
    <w:rsid w:val="007826C2"/>
    <w:rPr>
      <w:rFonts w:ascii="宋体"/>
      <w:sz w:val="18"/>
      <w:szCs w:val="18"/>
    </w:rPr>
  </w:style>
  <w:style w:type="character" w:customStyle="1" w:styleId="af2">
    <w:name w:val="文档结构图 字符"/>
    <w:link w:val="af1"/>
    <w:uiPriority w:val="99"/>
    <w:semiHidden/>
    <w:rsid w:val="007826C2"/>
    <w:rPr>
      <w:rFonts w:ascii="宋体" w:hAnsi="Arial"/>
      <w:kern w:val="2"/>
      <w:sz w:val="18"/>
      <w:szCs w:val="18"/>
    </w:rPr>
  </w:style>
  <w:style w:type="character" w:customStyle="1" w:styleId="70">
    <w:name w:val="标题 7 字符"/>
    <w:link w:val="7"/>
    <w:uiPriority w:val="9"/>
    <w:rsid w:val="007826C2"/>
    <w:rPr>
      <w:rFonts w:ascii="Arial" w:hAnsi="Arial"/>
      <w:b/>
      <w:bCs/>
      <w:kern w:val="2"/>
      <w:sz w:val="24"/>
      <w:szCs w:val="24"/>
    </w:rPr>
  </w:style>
  <w:style w:type="character" w:customStyle="1" w:styleId="80">
    <w:name w:val="标题 8 字符"/>
    <w:link w:val="8"/>
    <w:rsid w:val="007826C2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rsid w:val="007826C2"/>
    <w:rPr>
      <w:rFonts w:ascii="Arial" w:eastAsia="黑体" w:hAnsi="Arial"/>
      <w:kern w:val="2"/>
      <w:sz w:val="21"/>
      <w:szCs w:val="21"/>
    </w:rPr>
  </w:style>
  <w:style w:type="paragraph" w:styleId="af3">
    <w:name w:val="Normal Indent"/>
    <w:basedOn w:val="a0"/>
    <w:link w:val="af4"/>
    <w:uiPriority w:val="99"/>
    <w:unhideWhenUsed/>
    <w:rsid w:val="007826C2"/>
    <w:pPr>
      <w:spacing w:line="288" w:lineRule="auto"/>
      <w:ind w:firstLineChars="200" w:firstLine="200"/>
    </w:pPr>
  </w:style>
  <w:style w:type="character" w:customStyle="1" w:styleId="af4">
    <w:name w:val="正文缩进 字符"/>
    <w:link w:val="af3"/>
    <w:uiPriority w:val="99"/>
    <w:rsid w:val="007826C2"/>
    <w:rPr>
      <w:rFonts w:ascii="Arial" w:hAnsi="Arial"/>
      <w:kern w:val="2"/>
      <w:sz w:val="21"/>
      <w:szCs w:val="22"/>
    </w:rPr>
  </w:style>
  <w:style w:type="paragraph" w:styleId="TOC4">
    <w:name w:val="toc 4"/>
    <w:basedOn w:val="a0"/>
    <w:next w:val="a0"/>
    <w:autoRedefine/>
    <w:uiPriority w:val="39"/>
    <w:unhideWhenUsed/>
    <w:rsid w:val="007826C2"/>
    <w:pPr>
      <w:ind w:leftChars="600" w:left="1260"/>
    </w:pPr>
    <w:rPr>
      <w:rFonts w:ascii="Calibri" w:hAnsi="Calibri"/>
    </w:rPr>
  </w:style>
  <w:style w:type="paragraph" w:styleId="TOC5">
    <w:name w:val="toc 5"/>
    <w:basedOn w:val="a0"/>
    <w:next w:val="a0"/>
    <w:autoRedefine/>
    <w:uiPriority w:val="39"/>
    <w:unhideWhenUsed/>
    <w:rsid w:val="007826C2"/>
    <w:pPr>
      <w:ind w:leftChars="800" w:left="1680"/>
    </w:pPr>
    <w:rPr>
      <w:rFonts w:ascii="Calibri" w:hAnsi="Calibri"/>
    </w:rPr>
  </w:style>
  <w:style w:type="paragraph" w:styleId="TOC6">
    <w:name w:val="toc 6"/>
    <w:basedOn w:val="a0"/>
    <w:next w:val="a0"/>
    <w:autoRedefine/>
    <w:uiPriority w:val="39"/>
    <w:unhideWhenUsed/>
    <w:rsid w:val="007826C2"/>
    <w:pPr>
      <w:ind w:leftChars="1000" w:left="2100"/>
    </w:pPr>
    <w:rPr>
      <w:rFonts w:ascii="Calibri" w:hAnsi="Calibri"/>
    </w:rPr>
  </w:style>
  <w:style w:type="paragraph" w:styleId="TOC7">
    <w:name w:val="toc 7"/>
    <w:basedOn w:val="a0"/>
    <w:next w:val="a0"/>
    <w:autoRedefine/>
    <w:uiPriority w:val="39"/>
    <w:unhideWhenUsed/>
    <w:rsid w:val="007826C2"/>
    <w:pPr>
      <w:ind w:leftChars="1200" w:left="2520"/>
    </w:pPr>
    <w:rPr>
      <w:rFonts w:ascii="Calibri" w:hAnsi="Calibri"/>
    </w:rPr>
  </w:style>
  <w:style w:type="paragraph" w:styleId="TOC8">
    <w:name w:val="toc 8"/>
    <w:basedOn w:val="a0"/>
    <w:next w:val="a0"/>
    <w:autoRedefine/>
    <w:uiPriority w:val="39"/>
    <w:unhideWhenUsed/>
    <w:rsid w:val="007826C2"/>
    <w:pPr>
      <w:ind w:leftChars="1400" w:left="2940"/>
    </w:pPr>
    <w:rPr>
      <w:rFonts w:ascii="Calibri" w:hAnsi="Calibri"/>
    </w:rPr>
  </w:style>
  <w:style w:type="paragraph" w:styleId="TOC9">
    <w:name w:val="toc 9"/>
    <w:basedOn w:val="a0"/>
    <w:next w:val="a0"/>
    <w:autoRedefine/>
    <w:uiPriority w:val="39"/>
    <w:unhideWhenUsed/>
    <w:rsid w:val="007826C2"/>
    <w:pPr>
      <w:ind w:leftChars="1600" w:left="3360"/>
    </w:pPr>
    <w:rPr>
      <w:rFonts w:ascii="Calibri" w:hAnsi="Calibri"/>
    </w:rPr>
  </w:style>
  <w:style w:type="paragraph" w:customStyle="1" w:styleId="af5">
    <w:name w:val="表格文本"/>
    <w:basedOn w:val="a0"/>
    <w:link w:val="Char"/>
    <w:qFormat/>
    <w:rsid w:val="007826C2"/>
    <w:pPr>
      <w:widowControl/>
      <w:spacing w:beforeLines="20" w:afterLines="20"/>
      <w:jc w:val="left"/>
    </w:pPr>
    <w:rPr>
      <w:rFonts w:cs="宋体"/>
      <w:color w:val="000000"/>
      <w:kern w:val="0"/>
      <w:sz w:val="22"/>
      <w:szCs w:val="20"/>
    </w:rPr>
  </w:style>
  <w:style w:type="paragraph" w:customStyle="1" w:styleId="af6">
    <w:name w:val="题注样式"/>
    <w:basedOn w:val="a0"/>
    <w:next w:val="a0"/>
    <w:link w:val="Char0"/>
    <w:qFormat/>
    <w:rsid w:val="007826C2"/>
    <w:pPr>
      <w:spacing w:line="360" w:lineRule="auto"/>
      <w:jc w:val="center"/>
    </w:pPr>
  </w:style>
  <w:style w:type="character" w:customStyle="1" w:styleId="Char">
    <w:name w:val="表格文本 Char"/>
    <w:basedOn w:val="a2"/>
    <w:link w:val="af5"/>
    <w:rsid w:val="007826C2"/>
    <w:rPr>
      <w:rFonts w:ascii="Arial" w:hAnsi="Arial" w:cs="宋体"/>
      <w:color w:val="000000"/>
      <w:sz w:val="22"/>
    </w:rPr>
  </w:style>
  <w:style w:type="character" w:customStyle="1" w:styleId="Char0">
    <w:name w:val="题注样式 Char"/>
    <w:basedOn w:val="a2"/>
    <w:link w:val="af6"/>
    <w:rsid w:val="007826C2"/>
    <w:rPr>
      <w:rFonts w:ascii="Arial" w:hAnsi="Arial"/>
      <w:kern w:val="2"/>
      <w:sz w:val="21"/>
      <w:szCs w:val="22"/>
    </w:rPr>
  </w:style>
  <w:style w:type="character" w:styleId="af7">
    <w:name w:val="page number"/>
    <w:basedOn w:val="a2"/>
    <w:rsid w:val="000F6222"/>
  </w:style>
  <w:style w:type="numbering" w:customStyle="1" w:styleId="13">
    <w:name w:val="样式 编号1"/>
    <w:basedOn w:val="a4"/>
    <w:rsid w:val="000F6222"/>
  </w:style>
  <w:style w:type="paragraph" w:styleId="af8">
    <w:name w:val="List Paragraph"/>
    <w:basedOn w:val="a0"/>
    <w:uiPriority w:val="34"/>
    <w:qFormat/>
    <w:rsid w:val="007826C2"/>
    <w:pPr>
      <w:ind w:firstLine="420"/>
    </w:pPr>
  </w:style>
  <w:style w:type="paragraph" w:customStyle="1" w:styleId="0850">
    <w:name w:val="样式 左侧:  0.85 厘米 首行缩进:  0 字符"/>
    <w:basedOn w:val="a0"/>
    <w:rsid w:val="007826C2"/>
    <w:rPr>
      <w:rFonts w:cs="宋体"/>
      <w:szCs w:val="20"/>
    </w:rPr>
  </w:style>
  <w:style w:type="character" w:styleId="af9">
    <w:name w:val="Emphasis"/>
    <w:uiPriority w:val="20"/>
    <w:qFormat/>
    <w:rsid w:val="007826C2"/>
    <w:rPr>
      <w:i/>
      <w:iCs/>
    </w:rPr>
  </w:style>
  <w:style w:type="paragraph" w:styleId="afa">
    <w:name w:val="Normal (Web)"/>
    <w:basedOn w:val="a0"/>
    <w:uiPriority w:val="99"/>
    <w:semiHidden/>
    <w:unhideWhenUsed/>
    <w:rsid w:val="005355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2"/>
    <w:rsid w:val="005355F5"/>
  </w:style>
  <w:style w:type="paragraph" w:styleId="HTML">
    <w:name w:val="HTML Preformatted"/>
    <w:basedOn w:val="a0"/>
    <w:link w:val="HTML0"/>
    <w:uiPriority w:val="99"/>
    <w:semiHidden/>
    <w:unhideWhenUsed/>
    <w:rsid w:val="008371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2"/>
    <w:link w:val="HTML"/>
    <w:uiPriority w:val="99"/>
    <w:semiHidden/>
    <w:rsid w:val="008371D7"/>
    <w:rPr>
      <w:rFonts w:ascii="宋体" w:hAnsi="宋体" w:cs="宋体"/>
      <w:sz w:val="24"/>
      <w:szCs w:val="24"/>
    </w:rPr>
  </w:style>
  <w:style w:type="character" w:customStyle="1" w:styleId="hljs-keyword">
    <w:name w:val="hljs-keyword"/>
    <w:basedOn w:val="a2"/>
    <w:rsid w:val="001C7250"/>
  </w:style>
  <w:style w:type="character" w:customStyle="1" w:styleId="hljs-number">
    <w:name w:val="hljs-number"/>
    <w:basedOn w:val="a2"/>
    <w:rsid w:val="001C7250"/>
  </w:style>
  <w:style w:type="character" w:customStyle="1" w:styleId="pln">
    <w:name w:val="pln"/>
    <w:basedOn w:val="a2"/>
    <w:rsid w:val="006A5FBB"/>
  </w:style>
  <w:style w:type="character" w:customStyle="1" w:styleId="pun">
    <w:name w:val="pun"/>
    <w:basedOn w:val="a2"/>
    <w:rsid w:val="006A5FBB"/>
  </w:style>
  <w:style w:type="character" w:customStyle="1" w:styleId="lit">
    <w:name w:val="lit"/>
    <w:basedOn w:val="a2"/>
    <w:rsid w:val="006A5FBB"/>
  </w:style>
  <w:style w:type="character" w:customStyle="1" w:styleId="kwd">
    <w:name w:val="kwd"/>
    <w:basedOn w:val="a2"/>
    <w:rsid w:val="006A5FBB"/>
  </w:style>
  <w:style w:type="character" w:customStyle="1" w:styleId="textimport2">
    <w:name w:val="text_import2"/>
    <w:basedOn w:val="a2"/>
    <w:rsid w:val="00E327AF"/>
  </w:style>
  <w:style w:type="character" w:customStyle="1" w:styleId="termcommand">
    <w:name w:val="term_command"/>
    <w:basedOn w:val="a2"/>
    <w:rsid w:val="001E5CD1"/>
  </w:style>
  <w:style w:type="character" w:customStyle="1" w:styleId="termhd">
    <w:name w:val="term_hd"/>
    <w:basedOn w:val="a2"/>
    <w:rsid w:val="00710470"/>
  </w:style>
  <w:style w:type="character" w:customStyle="1" w:styleId="termwrite">
    <w:name w:val="term_write"/>
    <w:basedOn w:val="a2"/>
    <w:rsid w:val="00710470"/>
  </w:style>
  <w:style w:type="character" w:customStyle="1" w:styleId="description">
    <w:name w:val="description"/>
    <w:basedOn w:val="a2"/>
    <w:rsid w:val="007323B8"/>
  </w:style>
  <w:style w:type="character" w:styleId="HTML1">
    <w:name w:val="HTML Code"/>
    <w:basedOn w:val="a2"/>
    <w:uiPriority w:val="99"/>
    <w:semiHidden/>
    <w:unhideWhenUsed/>
    <w:rsid w:val="00827723"/>
    <w:rPr>
      <w:rFonts w:ascii="宋体" w:eastAsia="宋体" w:hAnsi="宋体" w:cs="宋体"/>
      <w:sz w:val="24"/>
      <w:szCs w:val="24"/>
    </w:rPr>
  </w:style>
  <w:style w:type="character" w:customStyle="1" w:styleId="str">
    <w:name w:val="str"/>
    <w:basedOn w:val="a2"/>
    <w:rsid w:val="00EE7AE3"/>
  </w:style>
  <w:style w:type="character" w:styleId="afb">
    <w:name w:val="FollowedHyperlink"/>
    <w:basedOn w:val="a2"/>
    <w:uiPriority w:val="99"/>
    <w:semiHidden/>
    <w:unhideWhenUsed/>
    <w:rsid w:val="00710F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1889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1832939778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  <w:div w:id="2108580169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12111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42380">
          <w:marLeft w:val="0"/>
          <w:marRight w:val="0"/>
          <w:marTop w:val="75"/>
          <w:marBottom w:val="75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</w:div>
      </w:divsChild>
    </w:div>
    <w:div w:id="1368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1655">
          <w:marLeft w:val="0"/>
          <w:marRight w:val="0"/>
          <w:marTop w:val="0"/>
          <w:marBottom w:val="4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</w:div>
      </w:divsChild>
    </w:div>
    <w:div w:id="17390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hubs.hust.edu.cn/index.jsp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mailto:hubsupport@hust.edu.cn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ysware.normal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41831-9976-4C94-91A5-29C3F3603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sysware.normal</Template>
  <TotalTime>918</TotalTime>
  <Pages>6</Pages>
  <Words>173</Words>
  <Characters>988</Characters>
  <Application>Microsoft Office Word</Application>
  <DocSecurity>0</DocSecurity>
  <Lines>8</Lines>
  <Paragraphs>2</Paragraphs>
  <ScaleCrop>false</ScaleCrop>
  <Company>微软中国</Company>
  <LinksUpToDate>false</LinksUpToDate>
  <CharactersWithSpaces>1159</CharactersWithSpaces>
  <SharedDoc>false</SharedDoc>
  <HLinks>
    <vt:vector size="18" baseType="variant">
      <vt:variant>
        <vt:i4>1966135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_Toc371579229</vt:lpwstr>
      </vt:variant>
      <vt:variant>
        <vt:i4>1966135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_Toc371579228</vt:lpwstr>
      </vt:variant>
      <vt:variant>
        <vt:i4>1966135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_Toc371579227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songking</dc:creator>
  <cp:lastModifiedBy>龚平</cp:lastModifiedBy>
  <cp:revision>334</cp:revision>
  <cp:lastPrinted>2017-11-15T08:30:00Z</cp:lastPrinted>
  <dcterms:created xsi:type="dcterms:W3CDTF">2017-04-13T06:48:00Z</dcterms:created>
  <dcterms:modified xsi:type="dcterms:W3CDTF">2022-11-16T07:32:00Z</dcterms:modified>
</cp:coreProperties>
</file>