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6428" w:rsidRPr="00AC4F29" w:rsidRDefault="00C927A8" w:rsidP="00A53433">
      <w:pPr>
        <w:pStyle w:val="1"/>
        <w:numPr>
          <w:ilvl w:val="0"/>
          <w:numId w:val="0"/>
        </w:numPr>
      </w:pPr>
      <w:r w:rsidRPr="00AC4F29">
        <w:rPr>
          <w:rFonts w:hint="eastAsia"/>
        </w:rPr>
        <w:t>附件</w:t>
      </w:r>
      <w:r w:rsidR="005F220D">
        <w:rPr>
          <w:rFonts w:hint="eastAsia"/>
        </w:rPr>
        <w:t>1</w:t>
      </w:r>
      <w:r w:rsidRPr="00AC4F29">
        <w:rPr>
          <w:rFonts w:hint="eastAsia"/>
        </w:rPr>
        <w:t>：</w:t>
      </w:r>
    </w:p>
    <w:p w:rsidR="00BC16E8" w:rsidRDefault="00A273FA" w:rsidP="00BC16E8">
      <w:pPr>
        <w:pStyle w:val="a1"/>
        <w:ind w:firstLineChars="0" w:firstLine="0"/>
        <w:jc w:val="center"/>
        <w:rPr>
          <w:rFonts w:ascii="黑体" w:eastAsia="黑体" w:hAnsi="黑体"/>
          <w:b/>
          <w:sz w:val="48"/>
        </w:rPr>
      </w:pPr>
      <w:r w:rsidRPr="00A273FA">
        <w:rPr>
          <w:rFonts w:ascii="黑体" w:eastAsia="黑体" w:hAnsi="黑体" w:hint="eastAsia"/>
          <w:b/>
          <w:sz w:val="48"/>
        </w:rPr>
        <w:t>本科生学科大类内转专业</w:t>
      </w:r>
      <w:r w:rsidR="007A1D73">
        <w:rPr>
          <w:rFonts w:ascii="黑体" w:eastAsia="黑体" w:hAnsi="黑体" w:hint="eastAsia"/>
          <w:b/>
          <w:sz w:val="48"/>
        </w:rPr>
        <w:t>网上操作说明</w:t>
      </w:r>
    </w:p>
    <w:p w:rsidR="00C04881" w:rsidRPr="00C04881" w:rsidRDefault="00A4067E" w:rsidP="00BC16E8">
      <w:pPr>
        <w:pStyle w:val="a1"/>
        <w:ind w:firstLineChars="0" w:firstLine="0"/>
        <w:jc w:val="center"/>
        <w:rPr>
          <w:rFonts w:ascii="黑体" w:eastAsia="黑体" w:hAnsi="黑体"/>
          <w:b/>
          <w:sz w:val="48"/>
        </w:rPr>
      </w:pPr>
      <w:r>
        <w:rPr>
          <w:rFonts w:ascii="黑体" w:eastAsia="黑体" w:hAnsi="黑体" w:hint="eastAsia"/>
          <w:b/>
          <w:sz w:val="48"/>
        </w:rPr>
        <w:t>（</w:t>
      </w:r>
      <w:r w:rsidR="00A90827">
        <w:rPr>
          <w:rFonts w:ascii="黑体" w:eastAsia="黑体" w:hAnsi="黑体" w:hint="eastAsia"/>
          <w:b/>
          <w:sz w:val="48"/>
        </w:rPr>
        <w:t>电脑版</w:t>
      </w:r>
      <w:r>
        <w:rPr>
          <w:rFonts w:ascii="黑体" w:eastAsia="黑体" w:hAnsi="黑体" w:hint="eastAsia"/>
          <w:b/>
          <w:sz w:val="48"/>
        </w:rPr>
        <w:t>）</w:t>
      </w:r>
    </w:p>
    <w:p w:rsidR="00964D0D" w:rsidRDefault="00964D0D" w:rsidP="00C04881">
      <w:pPr>
        <w:pStyle w:val="1"/>
      </w:pPr>
      <w:r>
        <w:rPr>
          <w:rFonts w:hint="eastAsia"/>
        </w:rPr>
        <w:t>简介</w:t>
      </w:r>
    </w:p>
    <w:p w:rsidR="00710F2B" w:rsidRPr="00710F2B" w:rsidRDefault="00710F2B" w:rsidP="00710F2B">
      <w:pPr>
        <w:pStyle w:val="2"/>
      </w:pPr>
      <w:r>
        <w:rPr>
          <w:rFonts w:hint="eastAsia"/>
        </w:rPr>
        <w:t>浏览器选择</w:t>
      </w:r>
    </w:p>
    <w:p w:rsidR="00710F2B" w:rsidRPr="00710F2B" w:rsidRDefault="00710F2B" w:rsidP="00710F2B">
      <w:pPr>
        <w:pStyle w:val="a1"/>
        <w:ind w:firstLine="480"/>
      </w:pPr>
      <w:r w:rsidRPr="00710F2B">
        <w:rPr>
          <w:rFonts w:hint="eastAsia"/>
        </w:rPr>
        <w:t>推荐</w:t>
      </w:r>
      <w:proofErr w:type="gramStart"/>
      <w:r w:rsidRPr="00710F2B">
        <w:rPr>
          <w:rFonts w:hint="eastAsia"/>
        </w:rPr>
        <w:t>使用谷歌浏览器</w:t>
      </w:r>
      <w:proofErr w:type="gramEnd"/>
      <w:r w:rsidRPr="00710F2B">
        <w:rPr>
          <w:rFonts w:hint="eastAsia"/>
        </w:rPr>
        <w:t>，火狐浏览器和</w:t>
      </w:r>
      <w:r w:rsidRPr="00710F2B">
        <w:rPr>
          <w:rFonts w:hint="eastAsia"/>
        </w:rPr>
        <w:t>360</w:t>
      </w:r>
      <w:r w:rsidRPr="00710F2B">
        <w:rPr>
          <w:rFonts w:hint="eastAsia"/>
        </w:rPr>
        <w:t>极速模式。</w:t>
      </w:r>
    </w:p>
    <w:p w:rsidR="00710F2B" w:rsidRPr="00710F2B" w:rsidRDefault="00710F2B" w:rsidP="00710F2B">
      <w:pPr>
        <w:pStyle w:val="a1"/>
        <w:ind w:firstLine="480"/>
      </w:pPr>
      <w:r w:rsidRPr="00710F2B">
        <w:rPr>
          <w:rFonts w:hint="eastAsia"/>
        </w:rPr>
        <w:t>IE</w:t>
      </w:r>
      <w:r w:rsidRPr="00710F2B">
        <w:rPr>
          <w:rFonts w:hint="eastAsia"/>
        </w:rPr>
        <w:t>或其他浏览器可能有部分功能不适用。</w:t>
      </w:r>
    </w:p>
    <w:p w:rsidR="00710F2B" w:rsidRDefault="00710F2B" w:rsidP="00710F2B">
      <w:pPr>
        <w:pStyle w:val="a1"/>
        <w:ind w:firstLine="480"/>
      </w:pPr>
      <w:r w:rsidRPr="00710F2B">
        <w:rPr>
          <w:rFonts w:hint="eastAsia"/>
        </w:rPr>
        <w:t>360</w:t>
      </w:r>
      <w:r w:rsidRPr="00710F2B">
        <w:rPr>
          <w:rFonts w:hint="eastAsia"/>
        </w:rPr>
        <w:t>切换成</w:t>
      </w:r>
      <w:proofErr w:type="gramStart"/>
      <w:r w:rsidRPr="00710F2B">
        <w:rPr>
          <w:rFonts w:hint="eastAsia"/>
        </w:rPr>
        <w:t>极速模式</w:t>
      </w:r>
      <w:proofErr w:type="gramEnd"/>
      <w:r w:rsidRPr="00710F2B">
        <w:rPr>
          <w:rFonts w:hint="eastAsia"/>
        </w:rPr>
        <w:t>方法如下</w:t>
      </w:r>
      <w:r w:rsidR="004E370F">
        <w:rPr>
          <w:rFonts w:hint="eastAsia"/>
        </w:rPr>
        <w:t>，如图</w:t>
      </w:r>
      <w:r w:rsidR="004E370F">
        <w:rPr>
          <w:rFonts w:hint="eastAsia"/>
        </w:rPr>
        <w:t>1</w:t>
      </w:r>
      <w:r w:rsidR="004E370F">
        <w:rPr>
          <w:rFonts w:hint="eastAsia"/>
        </w:rPr>
        <w:t>所示。</w:t>
      </w:r>
    </w:p>
    <w:p w:rsidR="001439F5" w:rsidRDefault="001439F5" w:rsidP="001439F5">
      <w:pPr>
        <w:pStyle w:val="a1"/>
        <w:keepNext/>
        <w:ind w:firstLine="480"/>
      </w:pPr>
      <w:r>
        <w:rPr>
          <w:noProof/>
        </w:rPr>
        <w:drawing>
          <wp:inline distT="0" distB="0" distL="0" distR="0">
            <wp:extent cx="5112385" cy="1079873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12385" cy="107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39F5" w:rsidRPr="00710F2B" w:rsidRDefault="001439F5" w:rsidP="001439F5">
      <w:pPr>
        <w:pStyle w:val="ac"/>
      </w:pPr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1590A"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 w:rsidR="00C1590A">
        <w:fldChar w:fldCharType="separate"/>
      </w:r>
      <w:r w:rsidR="00670116">
        <w:rPr>
          <w:noProof/>
        </w:rPr>
        <w:t>1</w:t>
      </w:r>
      <w:r w:rsidR="00C1590A">
        <w:fldChar w:fldCharType="end"/>
      </w:r>
      <w:r>
        <w:rPr>
          <w:rFonts w:hint="eastAsia"/>
        </w:rPr>
        <w:t xml:space="preserve"> </w:t>
      </w:r>
      <w:r>
        <w:rPr>
          <w:rFonts w:hint="eastAsia"/>
        </w:rPr>
        <w:t>切换</w:t>
      </w:r>
      <w:proofErr w:type="gramStart"/>
      <w:r>
        <w:rPr>
          <w:rFonts w:hint="eastAsia"/>
        </w:rPr>
        <w:t>极</w:t>
      </w:r>
      <w:proofErr w:type="gramEnd"/>
      <w:r>
        <w:rPr>
          <w:rFonts w:hint="eastAsia"/>
        </w:rPr>
        <w:t>速模式</w:t>
      </w:r>
    </w:p>
    <w:p w:rsidR="00710F2B" w:rsidRDefault="00710F2B" w:rsidP="00710F2B">
      <w:pPr>
        <w:widowControl/>
        <w:ind w:leftChars="-675" w:left="-2" w:hangingChars="590" w:hanging="1416"/>
        <w:jc w:val="left"/>
        <w:rPr>
          <w:rFonts w:ascii="宋体" w:hAnsi="宋体" w:cs="宋体"/>
          <w:kern w:val="0"/>
          <w:sz w:val="24"/>
          <w:szCs w:val="24"/>
        </w:rPr>
      </w:pPr>
    </w:p>
    <w:p w:rsidR="00710F2B" w:rsidRDefault="00710F2B" w:rsidP="00710F2B">
      <w:pPr>
        <w:widowControl/>
        <w:ind w:leftChars="-675" w:left="-2" w:hangingChars="590" w:hanging="1416"/>
        <w:jc w:val="left"/>
        <w:rPr>
          <w:rFonts w:ascii="宋体" w:hAnsi="宋体" w:cs="宋体"/>
          <w:kern w:val="0"/>
          <w:sz w:val="24"/>
          <w:szCs w:val="24"/>
        </w:rPr>
      </w:pPr>
    </w:p>
    <w:p w:rsidR="00DA2731" w:rsidRDefault="00DA2731" w:rsidP="00F1695D">
      <w:pPr>
        <w:pStyle w:val="2"/>
      </w:pPr>
      <w:r>
        <w:rPr>
          <w:rFonts w:hint="eastAsia"/>
        </w:rPr>
        <w:t>专业变更类型</w:t>
      </w:r>
    </w:p>
    <w:p w:rsidR="00901BFB" w:rsidRPr="00DA2731" w:rsidRDefault="00DA2731" w:rsidP="00901BFB">
      <w:pPr>
        <w:pStyle w:val="a1"/>
        <w:ind w:firstLine="480"/>
      </w:pPr>
      <w:r>
        <w:rPr>
          <w:rFonts w:hint="eastAsia"/>
        </w:rPr>
        <w:t>目前正在进行中的是</w:t>
      </w:r>
      <w:r w:rsidR="00C11477" w:rsidRPr="00C11477">
        <w:rPr>
          <w:rFonts w:hint="eastAsia"/>
          <w:color w:val="FF0000"/>
        </w:rPr>
        <w:t>学科大类内</w:t>
      </w:r>
      <w:r w:rsidRPr="00DA2731">
        <w:rPr>
          <w:rFonts w:hint="eastAsia"/>
          <w:color w:val="FF0000"/>
        </w:rPr>
        <w:t>转专业</w:t>
      </w:r>
      <w:r>
        <w:rPr>
          <w:rFonts w:hint="eastAsia"/>
        </w:rPr>
        <w:t>，本文主要以</w:t>
      </w:r>
      <w:r w:rsidR="00D90525">
        <w:rPr>
          <w:rFonts w:hint="eastAsia"/>
        </w:rPr>
        <w:t>此</w:t>
      </w:r>
      <w:r>
        <w:rPr>
          <w:rFonts w:hint="eastAsia"/>
        </w:rPr>
        <w:t>专业变更流程作为讲解依据。</w:t>
      </w:r>
    </w:p>
    <w:p w:rsidR="0022127C" w:rsidRDefault="00901BFB" w:rsidP="00901BFB">
      <w:pPr>
        <w:pStyle w:val="a1"/>
        <w:ind w:left="480" w:firstLineChars="0" w:firstLine="0"/>
      </w:pPr>
      <w:r>
        <w:rPr>
          <w:rFonts w:hint="eastAsia"/>
        </w:rPr>
        <w:t>如有</w:t>
      </w:r>
      <w:r w:rsidR="00A65C12">
        <w:rPr>
          <w:rFonts w:hint="eastAsia"/>
        </w:rPr>
        <w:t>关于系统</w:t>
      </w:r>
      <w:r w:rsidR="00B12D60">
        <w:rPr>
          <w:rFonts w:hint="eastAsia"/>
        </w:rPr>
        <w:t>的</w:t>
      </w:r>
      <w:r>
        <w:rPr>
          <w:rFonts w:hint="eastAsia"/>
        </w:rPr>
        <w:t>疑问，请联系</w:t>
      </w:r>
      <w:r w:rsidR="00540E0A">
        <w:rPr>
          <w:rFonts w:hint="eastAsia"/>
        </w:rPr>
        <w:t>：</w:t>
      </w:r>
    </w:p>
    <w:p w:rsidR="00901BFB" w:rsidRDefault="00B22CB5" w:rsidP="00901BFB">
      <w:pPr>
        <w:pStyle w:val="a1"/>
        <w:ind w:left="480" w:firstLineChars="0" w:firstLine="0"/>
      </w:pPr>
      <w:hyperlink r:id="rId9" w:history="1">
        <w:r w:rsidR="00FD1641" w:rsidRPr="008E25BE">
          <w:rPr>
            <w:rStyle w:val="a9"/>
            <w:rFonts w:ascii="宋体" w:hAnsi="宋体" w:cs="宋体"/>
            <w:kern w:val="0"/>
            <w:szCs w:val="24"/>
          </w:rPr>
          <w:t>hubsupport@hust.edu.cn</w:t>
        </w:r>
      </w:hyperlink>
      <w:r w:rsidR="006A3313" w:rsidRPr="00475A66">
        <w:rPr>
          <w:rFonts w:ascii="仿宋" w:eastAsia="仿宋" w:hAnsi="仿宋"/>
          <w:sz w:val="28"/>
          <w:szCs w:val="28"/>
        </w:rPr>
        <w:t xml:space="preserve"> </w:t>
      </w:r>
    </w:p>
    <w:p w:rsidR="001631C5" w:rsidRDefault="001631C5" w:rsidP="001631C5">
      <w:pPr>
        <w:pStyle w:val="1"/>
      </w:pPr>
      <w:r>
        <w:rPr>
          <w:rFonts w:hint="eastAsia"/>
        </w:rPr>
        <w:t>登录系统</w:t>
      </w:r>
    </w:p>
    <w:p w:rsidR="001631C5" w:rsidRDefault="001631C5" w:rsidP="001631C5">
      <w:pPr>
        <w:pStyle w:val="a1"/>
        <w:ind w:firstLine="480"/>
      </w:pPr>
      <w:r>
        <w:rPr>
          <w:rFonts w:hint="eastAsia"/>
        </w:rPr>
        <w:t>登录</w:t>
      </w:r>
      <w:hyperlink r:id="rId10" w:history="1">
        <w:r w:rsidRPr="00AC03F2">
          <w:rPr>
            <w:rStyle w:val="a9"/>
          </w:rPr>
          <w:t>http://hubs.hust.edu.cn/index.jsp</w:t>
        </w:r>
      </w:hyperlink>
      <w:r w:rsidRPr="00710F2B">
        <w:rPr>
          <w:rFonts w:hint="eastAsia"/>
        </w:rPr>
        <w:t>，选择</w:t>
      </w:r>
      <w:r>
        <w:rPr>
          <w:rFonts w:hint="eastAsia"/>
        </w:rPr>
        <w:t>“统一身份认证”并登录，如图</w:t>
      </w:r>
      <w:r>
        <w:rPr>
          <w:rFonts w:hint="eastAsia"/>
        </w:rPr>
        <w:t>2</w:t>
      </w:r>
      <w:r>
        <w:rPr>
          <w:rFonts w:hint="eastAsia"/>
        </w:rPr>
        <w:t>所示。</w:t>
      </w:r>
    </w:p>
    <w:p w:rsidR="001631C5" w:rsidRDefault="001631C5" w:rsidP="001631C5">
      <w:pPr>
        <w:pStyle w:val="a1"/>
        <w:keepNext/>
        <w:ind w:firstLineChars="0" w:firstLine="0"/>
      </w:pPr>
      <w:r>
        <w:rPr>
          <w:noProof/>
        </w:rPr>
        <w:lastRenderedPageBreak/>
        <w:drawing>
          <wp:inline distT="0" distB="0" distL="0" distR="0">
            <wp:extent cx="5112385" cy="249998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12385" cy="249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1C5" w:rsidRDefault="001631C5" w:rsidP="001631C5">
      <w:pPr>
        <w:pStyle w:val="ac"/>
      </w:pPr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1590A"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 w:rsidR="00C1590A">
        <w:fldChar w:fldCharType="separate"/>
      </w:r>
      <w:r w:rsidR="00670116">
        <w:rPr>
          <w:noProof/>
        </w:rPr>
        <w:t>2</w:t>
      </w:r>
      <w:r w:rsidR="00C1590A">
        <w:fldChar w:fldCharType="end"/>
      </w:r>
      <w:r>
        <w:rPr>
          <w:rFonts w:hint="eastAsia"/>
        </w:rPr>
        <w:t xml:space="preserve"> </w:t>
      </w:r>
      <w:r>
        <w:rPr>
          <w:rFonts w:hint="eastAsia"/>
        </w:rPr>
        <w:t>登录界面</w:t>
      </w:r>
    </w:p>
    <w:p w:rsidR="001631C5" w:rsidRDefault="001631C5" w:rsidP="001631C5">
      <w:pPr>
        <w:pStyle w:val="a1"/>
        <w:ind w:firstLine="420"/>
        <w:rPr>
          <w:rFonts w:cs="Arial"/>
          <w:sz w:val="21"/>
          <w:szCs w:val="20"/>
        </w:rPr>
      </w:pPr>
    </w:p>
    <w:p w:rsidR="001631C5" w:rsidRDefault="001631C5" w:rsidP="001631C5">
      <w:pPr>
        <w:pStyle w:val="a1"/>
        <w:ind w:firstLine="480"/>
      </w:pPr>
      <w:r w:rsidRPr="00AC03F2">
        <w:rPr>
          <w:rFonts w:hint="eastAsia"/>
        </w:rPr>
        <w:t>进入主界面后，如图</w:t>
      </w:r>
      <w:r w:rsidRPr="00AC03F2">
        <w:rPr>
          <w:rFonts w:hint="eastAsia"/>
        </w:rPr>
        <w:t>3</w:t>
      </w:r>
      <w:r w:rsidRPr="00AC03F2">
        <w:rPr>
          <w:rFonts w:hint="eastAsia"/>
        </w:rPr>
        <w:t>所示，点击“专业变更”一栏。</w:t>
      </w:r>
    </w:p>
    <w:p w:rsidR="001631C5" w:rsidRDefault="001631C5" w:rsidP="001631C5">
      <w:pPr>
        <w:pStyle w:val="a1"/>
        <w:keepNext/>
        <w:ind w:firstLineChars="0" w:firstLine="0"/>
      </w:pPr>
      <w:r>
        <w:rPr>
          <w:noProof/>
        </w:rPr>
        <w:drawing>
          <wp:inline distT="0" distB="0" distL="0" distR="0">
            <wp:extent cx="5112385" cy="2432525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2385" cy="243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1C5" w:rsidRDefault="001631C5" w:rsidP="001631C5">
      <w:pPr>
        <w:pStyle w:val="ac"/>
      </w:pPr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1590A"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 w:rsidR="00C1590A">
        <w:fldChar w:fldCharType="separate"/>
      </w:r>
      <w:r w:rsidR="00670116">
        <w:rPr>
          <w:noProof/>
        </w:rPr>
        <w:t>3</w:t>
      </w:r>
      <w:r w:rsidR="00C1590A">
        <w:fldChar w:fldCharType="end"/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学生端主界面</w:t>
      </w:r>
      <w:proofErr w:type="gramEnd"/>
      <w:r>
        <w:rPr>
          <w:rFonts w:hint="eastAsia"/>
        </w:rPr>
        <w:t>选择专业变更</w:t>
      </w:r>
    </w:p>
    <w:p w:rsidR="001631C5" w:rsidRPr="004C6ADF" w:rsidRDefault="001631C5" w:rsidP="001631C5">
      <w:pPr>
        <w:rPr>
          <w:sz w:val="24"/>
        </w:rPr>
      </w:pPr>
    </w:p>
    <w:p w:rsidR="001631C5" w:rsidRPr="004C6ADF" w:rsidRDefault="001631C5" w:rsidP="001631C5">
      <w:pPr>
        <w:rPr>
          <w:sz w:val="24"/>
        </w:rPr>
      </w:pPr>
      <w:r w:rsidRPr="004C6ADF">
        <w:rPr>
          <w:rFonts w:hint="eastAsia"/>
          <w:sz w:val="24"/>
        </w:rPr>
        <w:tab/>
      </w:r>
      <w:r w:rsidRPr="004C6ADF">
        <w:rPr>
          <w:rFonts w:hint="eastAsia"/>
          <w:sz w:val="24"/>
        </w:rPr>
        <w:t>也可以点击左侧菜单栏，选择教学信息服务下的专业变更进行查看，如图</w:t>
      </w:r>
      <w:r w:rsidRPr="004C6ADF">
        <w:rPr>
          <w:rFonts w:hint="eastAsia"/>
          <w:sz w:val="24"/>
        </w:rPr>
        <w:t>4</w:t>
      </w:r>
      <w:r w:rsidRPr="004C6ADF">
        <w:rPr>
          <w:rFonts w:hint="eastAsia"/>
          <w:sz w:val="24"/>
        </w:rPr>
        <w:t>所示。</w:t>
      </w:r>
    </w:p>
    <w:p w:rsidR="001631C5" w:rsidRDefault="001631C5" w:rsidP="001631C5">
      <w:pPr>
        <w:keepNext/>
      </w:pPr>
      <w:r>
        <w:rPr>
          <w:noProof/>
        </w:rPr>
        <w:lastRenderedPageBreak/>
        <w:drawing>
          <wp:inline distT="0" distB="0" distL="0" distR="0">
            <wp:extent cx="5112385" cy="2220692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12385" cy="2220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1C5" w:rsidRDefault="001631C5" w:rsidP="001631C5">
      <w:pPr>
        <w:pStyle w:val="ac"/>
      </w:pPr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C1590A"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 w:rsidR="00C1590A">
        <w:fldChar w:fldCharType="separate"/>
      </w:r>
      <w:r w:rsidR="00670116">
        <w:rPr>
          <w:noProof/>
        </w:rPr>
        <w:t>4</w:t>
      </w:r>
      <w:r w:rsidR="00C1590A">
        <w:fldChar w:fldCharType="end"/>
      </w:r>
      <w:r>
        <w:rPr>
          <w:rFonts w:hint="eastAsia"/>
        </w:rPr>
        <w:t xml:space="preserve"> </w:t>
      </w:r>
      <w:r>
        <w:rPr>
          <w:rFonts w:hint="eastAsia"/>
        </w:rPr>
        <w:t>左侧菜单中选择专业变更</w:t>
      </w:r>
    </w:p>
    <w:p w:rsidR="001631C5" w:rsidRDefault="001631C5" w:rsidP="001631C5"/>
    <w:p w:rsidR="0012506A" w:rsidRDefault="001631C5" w:rsidP="001631C5">
      <w:pPr>
        <w:pStyle w:val="a1"/>
        <w:ind w:firstLine="480"/>
      </w:pPr>
      <w:r>
        <w:rPr>
          <w:rFonts w:hint="eastAsia"/>
        </w:rPr>
        <w:t>点击“专业变更”后跳转到</w:t>
      </w:r>
      <w:r w:rsidR="005F1C96">
        <w:rPr>
          <w:rFonts w:hint="eastAsia"/>
        </w:rPr>
        <w:t>专业变更类型</w:t>
      </w:r>
      <w:r>
        <w:rPr>
          <w:rFonts w:hint="eastAsia"/>
        </w:rPr>
        <w:t>界面。</w:t>
      </w:r>
    </w:p>
    <w:p w:rsidR="001E32B0" w:rsidRDefault="00FC0FDE" w:rsidP="001631C5">
      <w:pPr>
        <w:pStyle w:val="a1"/>
        <w:ind w:firstLine="480"/>
      </w:pPr>
      <w:r>
        <w:rPr>
          <w:rFonts w:hint="eastAsia"/>
        </w:rPr>
        <w:t>目前，</w:t>
      </w:r>
      <w:r w:rsidR="001631C5">
        <w:rPr>
          <w:rFonts w:hint="eastAsia"/>
        </w:rPr>
        <w:t>用户</w:t>
      </w:r>
      <w:r w:rsidR="008F2A17">
        <w:rPr>
          <w:rFonts w:hint="eastAsia"/>
        </w:rPr>
        <w:t>可</w:t>
      </w:r>
      <w:r w:rsidR="006700D5">
        <w:rPr>
          <w:rFonts w:hint="eastAsia"/>
        </w:rPr>
        <w:t>选择</w:t>
      </w:r>
      <w:r w:rsidR="00A512B3">
        <w:rPr>
          <w:rFonts w:hint="eastAsia"/>
        </w:rPr>
        <w:t>学科大类内转专业</w:t>
      </w:r>
      <w:r w:rsidR="001631C5">
        <w:rPr>
          <w:rFonts w:hint="eastAsia"/>
        </w:rPr>
        <w:t>类型</w:t>
      </w:r>
      <w:r w:rsidR="00190303">
        <w:rPr>
          <w:rFonts w:hint="eastAsia"/>
        </w:rPr>
        <w:t>进行报名</w:t>
      </w:r>
      <w:r w:rsidR="00165883">
        <w:rPr>
          <w:rFonts w:hint="eastAsia"/>
        </w:rPr>
        <w:t>，报名时段内</w:t>
      </w:r>
      <w:r w:rsidR="00A2682E">
        <w:rPr>
          <w:rFonts w:hint="eastAsia"/>
        </w:rPr>
        <w:t>“学科大类内转专业”</w:t>
      </w:r>
      <w:r w:rsidR="001500A0">
        <w:rPr>
          <w:rFonts w:hint="eastAsia"/>
        </w:rPr>
        <w:t>图标为亮色，其他图标为灰色</w:t>
      </w:r>
      <w:r w:rsidR="001631C5">
        <w:rPr>
          <w:rFonts w:hint="eastAsia"/>
        </w:rPr>
        <w:t>。</w:t>
      </w:r>
    </w:p>
    <w:p w:rsidR="001631C5" w:rsidRPr="00CB059A" w:rsidRDefault="00392956" w:rsidP="00CB059A">
      <w:pPr>
        <w:pStyle w:val="a1"/>
        <w:ind w:firstLine="480"/>
        <w:rPr>
          <w:color w:val="FF0000"/>
        </w:rPr>
      </w:pPr>
      <w:r w:rsidRPr="00CB059A">
        <w:rPr>
          <w:color w:val="FF0000"/>
        </w:rPr>
        <w:t>每个学生</w:t>
      </w:r>
      <w:r w:rsidRPr="00CB059A">
        <w:rPr>
          <w:rFonts w:hint="eastAsia"/>
          <w:color w:val="FF0000"/>
        </w:rPr>
        <w:t>原则上</w:t>
      </w:r>
      <w:r w:rsidRPr="00CB059A">
        <w:rPr>
          <w:color w:val="FF0000"/>
        </w:rPr>
        <w:t>只能向本专业所属的学科大类内的专业提交</w:t>
      </w:r>
      <w:r w:rsidRPr="00CB059A">
        <w:rPr>
          <w:rFonts w:hint="eastAsia"/>
          <w:color w:val="FF0000"/>
        </w:rPr>
        <w:t>转专业</w:t>
      </w:r>
      <w:r w:rsidRPr="00CB059A">
        <w:rPr>
          <w:color w:val="FF0000"/>
        </w:rPr>
        <w:t>申请</w:t>
      </w:r>
      <w:r w:rsidRPr="00CB059A">
        <w:rPr>
          <w:rFonts w:hint="eastAsia"/>
          <w:color w:val="FF0000"/>
        </w:rPr>
        <w:t>，</w:t>
      </w:r>
      <w:r w:rsidRPr="00CB059A">
        <w:rPr>
          <w:color w:val="FF0000"/>
        </w:rPr>
        <w:t>提交至学科大类之外专业</w:t>
      </w:r>
      <w:r w:rsidR="00412704" w:rsidRPr="00CB059A">
        <w:rPr>
          <w:color w:val="FF0000"/>
        </w:rPr>
        <w:t>的申请</w:t>
      </w:r>
      <w:r w:rsidRPr="00CB059A">
        <w:rPr>
          <w:rFonts w:hint="eastAsia"/>
          <w:color w:val="FF0000"/>
        </w:rPr>
        <w:t>将视为无效</w:t>
      </w:r>
      <w:r w:rsidR="00D64E7F" w:rsidRPr="00CB059A">
        <w:rPr>
          <w:color w:val="FF0000"/>
        </w:rPr>
        <w:t>。</w:t>
      </w:r>
    </w:p>
    <w:p w:rsidR="001631C5" w:rsidRDefault="001631C5" w:rsidP="001631C5">
      <w:pPr>
        <w:keepNext/>
      </w:pPr>
    </w:p>
    <w:p w:rsidR="001631C5" w:rsidRDefault="001631C5" w:rsidP="001631C5">
      <w:pPr>
        <w:pStyle w:val="1"/>
      </w:pPr>
      <w:r>
        <w:rPr>
          <w:rFonts w:hint="eastAsia"/>
        </w:rPr>
        <w:t>填写报名表</w:t>
      </w:r>
    </w:p>
    <w:p w:rsidR="001631C5" w:rsidRDefault="001631C5" w:rsidP="001631C5">
      <w:pPr>
        <w:pStyle w:val="a1"/>
        <w:ind w:firstLine="480"/>
      </w:pPr>
      <w:r>
        <w:rPr>
          <w:rFonts w:hint="eastAsia"/>
        </w:rPr>
        <w:t>点击</w:t>
      </w:r>
      <w:r w:rsidR="00FD517C">
        <w:rPr>
          <w:rFonts w:hint="eastAsia"/>
        </w:rPr>
        <w:t>学科大类内转专业图标</w:t>
      </w:r>
      <w:r>
        <w:rPr>
          <w:rFonts w:hint="eastAsia"/>
        </w:rPr>
        <w:t>开始报名，第一步填写报名表，界面如下。</w:t>
      </w:r>
    </w:p>
    <w:p w:rsidR="001631C5" w:rsidRPr="001631C5" w:rsidRDefault="001631C5" w:rsidP="001631C5">
      <w:pPr>
        <w:pStyle w:val="a1"/>
        <w:ind w:firstLineChars="0" w:firstLine="0"/>
      </w:pPr>
      <w:r>
        <w:rPr>
          <w:noProof/>
        </w:rPr>
        <w:drawing>
          <wp:inline distT="0" distB="0" distL="0" distR="0">
            <wp:extent cx="5112385" cy="260885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12385" cy="260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1C5" w:rsidRDefault="001631C5" w:rsidP="001631C5">
      <w:pPr>
        <w:pStyle w:val="ac"/>
      </w:pPr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EA4D47">
        <w:t>5</w:t>
      </w:r>
      <w:r>
        <w:rPr>
          <w:rFonts w:hint="eastAsia"/>
        </w:rPr>
        <w:t xml:space="preserve"> </w:t>
      </w:r>
      <w:r>
        <w:rPr>
          <w:rFonts w:hint="eastAsia"/>
        </w:rPr>
        <w:t>填写报名表</w:t>
      </w:r>
    </w:p>
    <w:p w:rsidR="001631C5" w:rsidRDefault="001631C5" w:rsidP="001631C5">
      <w:r>
        <w:rPr>
          <w:rFonts w:hint="eastAsia"/>
        </w:rPr>
        <w:tab/>
      </w:r>
    </w:p>
    <w:p w:rsidR="001631C5" w:rsidRDefault="001631C5" w:rsidP="007E69AF">
      <w:pPr>
        <w:pStyle w:val="a1"/>
        <w:ind w:firstLine="480"/>
      </w:pPr>
      <w:r>
        <w:rPr>
          <w:rFonts w:hint="eastAsia"/>
        </w:rPr>
        <w:t>其中背景灰色的为默认信息（无法修改），红色感叹号</w:t>
      </w:r>
      <w:r w:rsidR="009A1513">
        <w:rPr>
          <w:rFonts w:hint="eastAsia"/>
        </w:rPr>
        <w:t>表示</w:t>
      </w:r>
      <w:r>
        <w:rPr>
          <w:rFonts w:hint="eastAsia"/>
        </w:rPr>
        <w:t>必填项</w:t>
      </w:r>
      <w:r w:rsidR="00035007">
        <w:rPr>
          <w:rFonts w:hint="eastAsia"/>
        </w:rPr>
        <w:t>。</w:t>
      </w:r>
      <w:r w:rsidR="009A767D">
        <w:rPr>
          <w:rFonts w:hint="eastAsia"/>
        </w:rPr>
        <w:t>当</w:t>
      </w:r>
      <w:r w:rsidR="00270BA1">
        <w:rPr>
          <w:rFonts w:hint="eastAsia"/>
        </w:rPr>
        <w:t>信息</w:t>
      </w:r>
      <w:r w:rsidR="00A73C81">
        <w:rPr>
          <w:rFonts w:hint="eastAsia"/>
        </w:rPr>
        <w:t>格式填写</w:t>
      </w:r>
      <w:r w:rsidR="00270BA1">
        <w:rPr>
          <w:rFonts w:hint="eastAsia"/>
        </w:rPr>
        <w:t>正确</w:t>
      </w:r>
      <w:r w:rsidR="00EC517A">
        <w:rPr>
          <w:rFonts w:hint="eastAsia"/>
        </w:rPr>
        <w:t>时，</w:t>
      </w:r>
      <w:r w:rsidR="00270BA1">
        <w:rPr>
          <w:rFonts w:hint="eastAsia"/>
        </w:rPr>
        <w:t>红色感叹号会变成绿色“</w:t>
      </w:r>
      <w:r w:rsidR="005A391B">
        <w:rPr>
          <w:rFonts w:ascii="宋体" w:hAnsi="宋体" w:hint="eastAsia"/>
        </w:rPr>
        <w:t>√</w:t>
      </w:r>
      <w:r w:rsidR="00270BA1">
        <w:rPr>
          <w:rFonts w:hint="eastAsia"/>
        </w:rPr>
        <w:t>”</w:t>
      </w:r>
      <w:r>
        <w:rPr>
          <w:rFonts w:hint="eastAsia"/>
        </w:rPr>
        <w:t>。</w:t>
      </w:r>
    </w:p>
    <w:p w:rsidR="007E69AF" w:rsidRDefault="007E69AF" w:rsidP="007E69AF">
      <w:pPr>
        <w:pStyle w:val="a1"/>
        <w:ind w:firstLine="480"/>
      </w:pPr>
      <w:r>
        <w:rPr>
          <w:rFonts w:hint="eastAsia"/>
        </w:rPr>
        <w:lastRenderedPageBreak/>
        <w:t>奖励、特长和申请书为选填项，建议简明扼要填写。</w:t>
      </w:r>
    </w:p>
    <w:p w:rsidR="007E69AF" w:rsidRDefault="007E69AF" w:rsidP="007E69AF">
      <w:pPr>
        <w:pStyle w:val="a1"/>
        <w:ind w:firstLine="480"/>
      </w:pPr>
      <w:r>
        <w:rPr>
          <w:rFonts w:hint="eastAsia"/>
        </w:rPr>
        <w:t>所有信息填写完成并确认无误，且当全部红色感叹号都变为</w:t>
      </w:r>
      <w:r w:rsidR="005C43C2">
        <w:rPr>
          <w:rFonts w:hint="eastAsia"/>
        </w:rPr>
        <w:t>绿色“</w:t>
      </w:r>
      <w:r w:rsidR="005C43C2">
        <w:rPr>
          <w:rFonts w:ascii="宋体" w:hAnsi="宋体" w:hint="eastAsia"/>
        </w:rPr>
        <w:t>√</w:t>
      </w:r>
      <w:r w:rsidR="005C43C2">
        <w:rPr>
          <w:rFonts w:hint="eastAsia"/>
        </w:rPr>
        <w:t>”</w:t>
      </w:r>
      <w:r>
        <w:rPr>
          <w:rFonts w:hint="eastAsia"/>
        </w:rPr>
        <w:t>时，方可提交申请表。</w:t>
      </w:r>
    </w:p>
    <w:p w:rsidR="001631C5" w:rsidRDefault="001631C5" w:rsidP="001631C5">
      <w:pPr>
        <w:keepNext/>
      </w:pPr>
      <w:r>
        <w:rPr>
          <w:noProof/>
        </w:rPr>
        <w:drawing>
          <wp:inline distT="0" distB="0" distL="0" distR="0">
            <wp:extent cx="5112385" cy="2843764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12385" cy="28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1C5" w:rsidRDefault="001631C5" w:rsidP="007E69AF">
      <w:pPr>
        <w:pStyle w:val="ac"/>
      </w:pPr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41000D">
        <w:t>6</w:t>
      </w:r>
      <w:r>
        <w:rPr>
          <w:rFonts w:hint="eastAsia"/>
        </w:rPr>
        <w:t xml:space="preserve"> </w:t>
      </w:r>
      <w:r w:rsidR="007E69AF">
        <w:rPr>
          <w:rFonts w:hint="eastAsia"/>
        </w:rPr>
        <w:t>提交申请表</w:t>
      </w:r>
    </w:p>
    <w:p w:rsidR="007E69AF" w:rsidRPr="00BD4922" w:rsidRDefault="007E69AF" w:rsidP="007E69AF"/>
    <w:p w:rsidR="00D06607" w:rsidRDefault="00BD4922" w:rsidP="00D06607">
      <w:pPr>
        <w:pStyle w:val="a1"/>
        <w:ind w:firstLine="480"/>
        <w:jc w:val="left"/>
      </w:pPr>
      <w:r>
        <w:rPr>
          <w:rFonts w:hint="eastAsia"/>
        </w:rPr>
        <w:t>提交后，</w:t>
      </w:r>
      <w:r w:rsidR="007E69AF">
        <w:rPr>
          <w:rFonts w:hint="eastAsia"/>
        </w:rPr>
        <w:t>出现提交成功</w:t>
      </w:r>
      <w:r w:rsidR="000C7DB7">
        <w:rPr>
          <w:rFonts w:hint="eastAsia"/>
        </w:rPr>
        <w:t>界面，表示提交成功</w:t>
      </w:r>
      <w:r w:rsidR="00B36B3B">
        <w:rPr>
          <w:rFonts w:hint="eastAsia"/>
        </w:rPr>
        <w:t>。</w:t>
      </w:r>
      <w:r w:rsidR="00D06607">
        <w:rPr>
          <w:rFonts w:hint="eastAsia"/>
        </w:rPr>
        <w:t>点击进度条中</w:t>
      </w:r>
      <w:r w:rsidR="002C3656">
        <w:rPr>
          <w:rFonts w:hint="eastAsia"/>
        </w:rPr>
        <w:t>的</w:t>
      </w:r>
      <w:r w:rsidR="00D06607">
        <w:rPr>
          <w:rFonts w:hint="eastAsia"/>
        </w:rPr>
        <w:t>图标</w:t>
      </w:r>
      <w:r w:rsidR="002C0A52">
        <w:rPr>
          <w:rFonts w:hint="eastAsia"/>
        </w:rPr>
        <w:t>可以</w:t>
      </w:r>
      <w:r w:rsidR="00AE4E8B">
        <w:rPr>
          <w:rFonts w:hint="eastAsia"/>
        </w:rPr>
        <w:t>查看刚才提交的报名表。如果想撤销刚才的申请，可</w:t>
      </w:r>
      <w:r w:rsidR="0019768A">
        <w:rPr>
          <w:rFonts w:hint="eastAsia"/>
        </w:rPr>
        <w:t>点击</w:t>
      </w:r>
      <w:r w:rsidR="00D06607">
        <w:rPr>
          <w:rFonts w:hint="eastAsia"/>
        </w:rPr>
        <w:t>撤销按钮，然后重复上述步骤开始报名。</w:t>
      </w:r>
    </w:p>
    <w:p w:rsidR="00C30C28" w:rsidRDefault="00EA71BC" w:rsidP="00D06607">
      <w:pPr>
        <w:pStyle w:val="a1"/>
        <w:ind w:firstLine="480"/>
        <w:jc w:val="left"/>
      </w:pPr>
      <w:r>
        <w:rPr>
          <w:rFonts w:hint="eastAsia"/>
        </w:rPr>
        <w:t>大类内转专业</w:t>
      </w:r>
      <w:r w:rsidR="003C33AD">
        <w:rPr>
          <w:rFonts w:hint="eastAsia"/>
        </w:rPr>
        <w:t>因</w:t>
      </w:r>
      <w:proofErr w:type="gramStart"/>
      <w:r w:rsidR="003C33AD">
        <w:rPr>
          <w:rFonts w:hint="eastAsia"/>
        </w:rPr>
        <w:t>涉及</w:t>
      </w:r>
      <w:r w:rsidR="003216D1">
        <w:rPr>
          <w:rFonts w:hint="eastAsia"/>
        </w:rPr>
        <w:t>部</w:t>
      </w:r>
      <w:proofErr w:type="gramEnd"/>
      <w:r w:rsidR="003216D1">
        <w:rPr>
          <w:rFonts w:hint="eastAsia"/>
        </w:rPr>
        <w:t>分院系的</w:t>
      </w:r>
      <w:r w:rsidR="003C33AD">
        <w:rPr>
          <w:rFonts w:hint="eastAsia"/>
        </w:rPr>
        <w:t>专业分流</w:t>
      </w:r>
      <w:r w:rsidR="00190BDD">
        <w:rPr>
          <w:rFonts w:hint="eastAsia"/>
        </w:rPr>
        <w:t>等原因</w:t>
      </w:r>
      <w:r w:rsidR="003C33AD">
        <w:rPr>
          <w:rFonts w:hint="eastAsia"/>
        </w:rPr>
        <w:t>，</w:t>
      </w:r>
      <w:r>
        <w:rPr>
          <w:rFonts w:hint="eastAsia"/>
        </w:rPr>
        <w:t>需要</w:t>
      </w:r>
      <w:r w:rsidR="000B1BE4">
        <w:rPr>
          <w:rFonts w:hint="eastAsia"/>
        </w:rPr>
        <w:t>转出院系</w:t>
      </w:r>
      <w:r w:rsidR="00D554B3">
        <w:rPr>
          <w:rFonts w:hint="eastAsia"/>
        </w:rPr>
        <w:t>审核</w:t>
      </w:r>
      <w:r w:rsidR="00A71A9C">
        <w:rPr>
          <w:rFonts w:hint="eastAsia"/>
        </w:rPr>
        <w:t>放行</w:t>
      </w:r>
      <w:r w:rsidR="00B5521B">
        <w:rPr>
          <w:rFonts w:hint="eastAsia"/>
        </w:rPr>
        <w:t>。</w:t>
      </w:r>
    </w:p>
    <w:p w:rsidR="00EA71BC" w:rsidRDefault="00594D64" w:rsidP="00D06607">
      <w:pPr>
        <w:pStyle w:val="a1"/>
        <w:ind w:firstLine="480"/>
        <w:jc w:val="left"/>
      </w:pPr>
      <w:r>
        <w:rPr>
          <w:rFonts w:hint="eastAsia"/>
        </w:rPr>
        <w:t>大类内转专业</w:t>
      </w:r>
      <w:r w:rsidR="00D72FB4">
        <w:rPr>
          <w:rFonts w:hint="eastAsia"/>
        </w:rPr>
        <w:t>时，</w:t>
      </w:r>
      <w:r w:rsidR="008630F4">
        <w:rPr>
          <w:rFonts w:hint="eastAsia"/>
        </w:rPr>
        <w:t>申报</w:t>
      </w:r>
      <w:r w:rsidR="00A15085">
        <w:rPr>
          <w:rFonts w:hint="eastAsia"/>
        </w:rPr>
        <w:t>院系会对</w:t>
      </w:r>
      <w:r w:rsidR="009760E8">
        <w:rPr>
          <w:rFonts w:hint="eastAsia"/>
        </w:rPr>
        <w:t>初审</w:t>
      </w:r>
      <w:r w:rsidR="000D2619">
        <w:rPr>
          <w:rFonts w:hint="eastAsia"/>
        </w:rPr>
        <w:t>通过的同学进行考核</w:t>
      </w:r>
      <w:r w:rsidR="00206F97">
        <w:rPr>
          <w:rFonts w:hint="eastAsia"/>
        </w:rPr>
        <w:t>，请注意</w:t>
      </w:r>
      <w:r w:rsidR="00C66742">
        <w:rPr>
          <w:rFonts w:hint="eastAsia"/>
        </w:rPr>
        <w:t>申报</w:t>
      </w:r>
      <w:r w:rsidR="001B6838">
        <w:rPr>
          <w:rFonts w:hint="eastAsia"/>
        </w:rPr>
        <w:t>院系</w:t>
      </w:r>
      <w:r w:rsidR="006924D0">
        <w:rPr>
          <w:rFonts w:hint="eastAsia"/>
        </w:rPr>
        <w:t>的</w:t>
      </w:r>
      <w:r w:rsidR="00DE31F9">
        <w:rPr>
          <w:rFonts w:hint="eastAsia"/>
        </w:rPr>
        <w:t>考核</w:t>
      </w:r>
      <w:r w:rsidR="003F1811">
        <w:rPr>
          <w:rFonts w:hint="eastAsia"/>
        </w:rPr>
        <w:t>通知</w:t>
      </w:r>
      <w:r w:rsidR="00CF67B5">
        <w:rPr>
          <w:rFonts w:hint="eastAsia"/>
        </w:rPr>
        <w:t>。</w:t>
      </w:r>
    </w:p>
    <w:p w:rsidR="00117D39" w:rsidRDefault="00117D39" w:rsidP="00D06607">
      <w:pPr>
        <w:pStyle w:val="a1"/>
        <w:ind w:firstLine="480"/>
        <w:jc w:val="left"/>
      </w:pPr>
    </w:p>
    <w:p w:rsidR="000E7B7D" w:rsidRDefault="00AF407C" w:rsidP="000E7B7D">
      <w:pPr>
        <w:pStyle w:val="1"/>
        <w:jc w:val="left"/>
      </w:pPr>
      <w:r>
        <w:rPr>
          <w:rFonts w:hint="eastAsia"/>
        </w:rPr>
        <w:t>专业变更完成</w:t>
      </w:r>
    </w:p>
    <w:p w:rsidR="00335C5A" w:rsidRDefault="00553D16" w:rsidP="009B7546">
      <w:pPr>
        <w:pStyle w:val="a1"/>
        <w:ind w:firstLine="480"/>
      </w:pPr>
      <w:r>
        <w:rPr>
          <w:rFonts w:hint="eastAsia"/>
        </w:rPr>
        <w:t>转专业结束后，</w:t>
      </w:r>
      <w:r w:rsidR="002C6CE1">
        <w:rPr>
          <w:rFonts w:hint="eastAsia"/>
        </w:rPr>
        <w:t>会有相应提示</w:t>
      </w:r>
      <w:r w:rsidR="000E7B7D">
        <w:rPr>
          <w:rFonts w:hint="eastAsia"/>
        </w:rPr>
        <w:t>。</w:t>
      </w:r>
    </w:p>
    <w:p w:rsidR="00AF407C" w:rsidRDefault="00AF407C" w:rsidP="009B7546">
      <w:pPr>
        <w:pStyle w:val="a1"/>
        <w:ind w:firstLine="480"/>
      </w:pPr>
      <w:r>
        <w:rPr>
          <w:noProof/>
        </w:rPr>
        <w:drawing>
          <wp:inline distT="0" distB="0" distL="0" distR="0">
            <wp:extent cx="5111396" cy="1398895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b="54727"/>
                    <a:stretch/>
                  </pic:blipFill>
                  <pic:spPr bwMode="auto">
                    <a:xfrm>
                      <a:off x="0" y="0"/>
                      <a:ext cx="5111396" cy="1398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407C" w:rsidRDefault="00AF407C" w:rsidP="00AF407C">
      <w:pPr>
        <w:pStyle w:val="ac"/>
      </w:pPr>
      <w:r>
        <w:rPr>
          <w:rFonts w:hint="eastAsia"/>
        </w:rPr>
        <w:lastRenderedPageBreak/>
        <w:t>图</w:t>
      </w:r>
      <w:r>
        <w:rPr>
          <w:rFonts w:hint="eastAsia"/>
        </w:rPr>
        <w:t xml:space="preserve"> </w:t>
      </w:r>
      <w:r w:rsidR="00D85CD6">
        <w:t>7</w:t>
      </w:r>
      <w:r>
        <w:rPr>
          <w:rFonts w:hint="eastAsia"/>
        </w:rPr>
        <w:t xml:space="preserve"> </w:t>
      </w:r>
      <w:r>
        <w:rPr>
          <w:rFonts w:hint="eastAsia"/>
        </w:rPr>
        <w:t>专业变更成功</w:t>
      </w:r>
      <w:r>
        <w:rPr>
          <w:noProof/>
        </w:rPr>
        <w:drawing>
          <wp:inline distT="0" distB="0" distL="0" distR="0">
            <wp:extent cx="5112025" cy="1508078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b="52349"/>
                    <a:stretch/>
                  </pic:blipFill>
                  <pic:spPr bwMode="auto">
                    <a:xfrm>
                      <a:off x="0" y="0"/>
                      <a:ext cx="5112025" cy="15080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407C" w:rsidRPr="00AF407C" w:rsidRDefault="00AF407C" w:rsidP="00AF407C">
      <w:pPr>
        <w:pStyle w:val="ac"/>
      </w:pPr>
      <w:bookmarkStart w:id="0" w:name="_GoBack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D85CD6">
        <w:t>8</w:t>
      </w:r>
      <w:r>
        <w:rPr>
          <w:rFonts w:hint="eastAsia"/>
        </w:rPr>
        <w:t xml:space="preserve"> </w:t>
      </w:r>
      <w:r>
        <w:rPr>
          <w:rFonts w:hint="eastAsia"/>
        </w:rPr>
        <w:t>专业变更失败</w:t>
      </w:r>
    </w:p>
    <w:bookmarkEnd w:id="0"/>
    <w:p w:rsidR="00F26DA0" w:rsidRPr="00B1400B" w:rsidRDefault="00F26DA0" w:rsidP="008F2FDB">
      <w:pPr>
        <w:pStyle w:val="a1"/>
        <w:ind w:firstLineChars="0" w:firstLine="0"/>
      </w:pPr>
    </w:p>
    <w:sectPr w:rsidR="00F26DA0" w:rsidRPr="00B1400B" w:rsidSect="007410D3">
      <w:footerReference w:type="default" r:id="rId18"/>
      <w:pgSz w:w="11907" w:h="16839" w:code="9"/>
      <w:pgMar w:top="1134" w:right="1134" w:bottom="1134" w:left="1134" w:header="851" w:footer="56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2CB5" w:rsidRDefault="00B22CB5" w:rsidP="00534B29">
      <w:r>
        <w:separator/>
      </w:r>
    </w:p>
  </w:endnote>
  <w:endnote w:type="continuationSeparator" w:id="0">
    <w:p w:rsidR="00B22CB5" w:rsidRDefault="00B22CB5" w:rsidP="00534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7271"/>
      <w:gridCol w:w="2424"/>
    </w:tblGrid>
    <w:tr w:rsidR="00EA6BC7" w:rsidRPr="00942E59" w:rsidTr="00915A62">
      <w:trPr>
        <w:trHeight w:val="284"/>
        <w:jc w:val="center"/>
      </w:trPr>
      <w:tc>
        <w:tcPr>
          <w:tcW w:w="3750" w:type="pct"/>
          <w:vAlign w:val="center"/>
        </w:tcPr>
        <w:p w:rsidR="00DA2731" w:rsidRPr="00942E59" w:rsidRDefault="001631C5" w:rsidP="007826C2">
          <w:pPr>
            <w:pStyle w:val="a7"/>
            <w:jc w:val="both"/>
            <w:rPr>
              <w:rFonts w:cs="Arial"/>
            </w:rPr>
          </w:pPr>
          <w:r>
            <w:rPr>
              <w:rFonts w:cs="Arial" w:hint="eastAsia"/>
            </w:rPr>
            <w:t>学生</w:t>
          </w:r>
          <w:r w:rsidR="00DA2731">
            <w:rPr>
              <w:rFonts w:cs="Arial" w:hint="eastAsia"/>
            </w:rPr>
            <w:t>专业变更操作手册</w:t>
          </w:r>
        </w:p>
      </w:tc>
      <w:tc>
        <w:tcPr>
          <w:tcW w:w="1250" w:type="pct"/>
          <w:vAlign w:val="center"/>
        </w:tcPr>
        <w:p w:rsidR="00EA6BC7" w:rsidRPr="00942E59" w:rsidRDefault="00EA6BC7" w:rsidP="00915A62">
          <w:pPr>
            <w:pStyle w:val="a7"/>
            <w:jc w:val="right"/>
            <w:rPr>
              <w:rFonts w:cs="Arial"/>
            </w:rPr>
          </w:pPr>
          <w:r w:rsidRPr="00413B80">
            <w:rPr>
              <w:rFonts w:cs="Arial"/>
              <w:szCs w:val="21"/>
            </w:rPr>
            <w:t>第</w:t>
          </w:r>
          <w:r w:rsidR="00C1590A" w:rsidRPr="00413B80">
            <w:rPr>
              <w:rFonts w:cs="Arial"/>
              <w:szCs w:val="21"/>
            </w:rPr>
            <w:fldChar w:fldCharType="begin"/>
          </w:r>
          <w:r w:rsidRPr="00413B80">
            <w:rPr>
              <w:rFonts w:cs="Arial"/>
              <w:szCs w:val="21"/>
            </w:rPr>
            <w:instrText xml:space="preserve"> PAGE </w:instrText>
          </w:r>
          <w:r w:rsidR="00C1590A" w:rsidRPr="00413B80">
            <w:rPr>
              <w:rFonts w:cs="Arial"/>
              <w:szCs w:val="21"/>
            </w:rPr>
            <w:fldChar w:fldCharType="separate"/>
          </w:r>
          <w:r w:rsidR="00BC16E8">
            <w:rPr>
              <w:rFonts w:cs="Arial"/>
              <w:noProof/>
              <w:szCs w:val="21"/>
            </w:rPr>
            <w:t>1</w:t>
          </w:r>
          <w:r w:rsidR="00C1590A" w:rsidRPr="00413B80">
            <w:rPr>
              <w:rFonts w:cs="Arial"/>
              <w:szCs w:val="21"/>
            </w:rPr>
            <w:fldChar w:fldCharType="end"/>
          </w:r>
          <w:proofErr w:type="gramStart"/>
          <w:r w:rsidRPr="00413B80">
            <w:rPr>
              <w:rFonts w:cs="Arial"/>
              <w:szCs w:val="21"/>
            </w:rPr>
            <w:t>页共</w:t>
          </w:r>
          <w:proofErr w:type="gramEnd"/>
          <w:r w:rsidR="00C1590A" w:rsidRPr="00413B80">
            <w:rPr>
              <w:rFonts w:cs="Arial"/>
              <w:szCs w:val="21"/>
            </w:rPr>
            <w:fldChar w:fldCharType="begin"/>
          </w:r>
          <w:r w:rsidRPr="00413B80">
            <w:rPr>
              <w:rFonts w:cs="Arial"/>
              <w:szCs w:val="21"/>
            </w:rPr>
            <w:instrText xml:space="preserve"> SECTIONPAGES </w:instrText>
          </w:r>
          <w:r w:rsidR="00C1590A" w:rsidRPr="00413B80">
            <w:rPr>
              <w:rFonts w:cs="Arial"/>
              <w:szCs w:val="21"/>
            </w:rPr>
            <w:fldChar w:fldCharType="separate"/>
          </w:r>
          <w:r w:rsidR="000E4041">
            <w:rPr>
              <w:rFonts w:cs="Arial"/>
              <w:noProof/>
              <w:szCs w:val="21"/>
            </w:rPr>
            <w:t>5</w:t>
          </w:r>
          <w:r w:rsidR="00C1590A" w:rsidRPr="00413B80">
            <w:rPr>
              <w:rFonts w:cs="Arial"/>
              <w:szCs w:val="21"/>
            </w:rPr>
            <w:fldChar w:fldCharType="end"/>
          </w:r>
          <w:r w:rsidRPr="00413B80">
            <w:rPr>
              <w:rFonts w:cs="Arial"/>
              <w:szCs w:val="21"/>
            </w:rPr>
            <w:t>页</w:t>
          </w:r>
        </w:p>
      </w:tc>
    </w:tr>
  </w:tbl>
  <w:p w:rsidR="00EA6BC7" w:rsidRPr="00124A0B" w:rsidRDefault="00EA6BC7" w:rsidP="00915A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2CB5" w:rsidRDefault="00B22CB5" w:rsidP="00534B29">
      <w:r>
        <w:separator/>
      </w:r>
    </w:p>
  </w:footnote>
  <w:footnote w:type="continuationSeparator" w:id="0">
    <w:p w:rsidR="00B22CB5" w:rsidRDefault="00B22CB5" w:rsidP="00534B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8662A"/>
    <w:multiLevelType w:val="multilevel"/>
    <w:tmpl w:val="616A9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27424"/>
    <w:multiLevelType w:val="hybridMultilevel"/>
    <w:tmpl w:val="84F4FE94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0F5F6A4A"/>
    <w:multiLevelType w:val="hybridMultilevel"/>
    <w:tmpl w:val="CAF47D1E"/>
    <w:lvl w:ilvl="0" w:tplc="0409000B">
      <w:start w:val="1"/>
      <w:numFmt w:val="bullet"/>
      <w:lvlText w:val=""/>
      <w:lvlJc w:val="left"/>
      <w:pPr>
        <w:ind w:left="13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60" w:hanging="420"/>
      </w:pPr>
      <w:rPr>
        <w:rFonts w:ascii="Wingdings" w:hAnsi="Wingdings" w:hint="default"/>
      </w:rPr>
    </w:lvl>
  </w:abstractNum>
  <w:abstractNum w:abstractNumId="3" w15:restartNumberingAfterBreak="0">
    <w:nsid w:val="10B409C6"/>
    <w:multiLevelType w:val="hybridMultilevel"/>
    <w:tmpl w:val="8D8A6E18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" w15:restartNumberingAfterBreak="0">
    <w:nsid w:val="1A4D40CB"/>
    <w:multiLevelType w:val="multilevel"/>
    <w:tmpl w:val="FB885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EF441D"/>
    <w:multiLevelType w:val="multilevel"/>
    <w:tmpl w:val="82A2F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8F429A"/>
    <w:multiLevelType w:val="hybridMultilevel"/>
    <w:tmpl w:val="0CBE188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F053278"/>
    <w:multiLevelType w:val="hybridMultilevel"/>
    <w:tmpl w:val="105E5744"/>
    <w:lvl w:ilvl="0" w:tplc="04090001">
      <w:start w:val="1"/>
      <w:numFmt w:val="bullet"/>
      <w:lvlText w:val=""/>
      <w:lvlJc w:val="left"/>
      <w:pPr>
        <w:ind w:left="8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20"/>
      </w:pPr>
      <w:rPr>
        <w:rFonts w:ascii="Wingdings" w:hAnsi="Wingdings" w:hint="default"/>
      </w:rPr>
    </w:lvl>
  </w:abstractNum>
  <w:abstractNum w:abstractNumId="8" w15:restartNumberingAfterBreak="0">
    <w:nsid w:val="241E4003"/>
    <w:multiLevelType w:val="hybridMultilevel"/>
    <w:tmpl w:val="17E4F358"/>
    <w:lvl w:ilvl="0" w:tplc="0409000B">
      <w:start w:val="1"/>
      <w:numFmt w:val="bullet"/>
      <w:lvlText w:val=""/>
      <w:lvlJc w:val="left"/>
      <w:pPr>
        <w:ind w:left="13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60" w:hanging="420"/>
      </w:pPr>
      <w:rPr>
        <w:rFonts w:ascii="Wingdings" w:hAnsi="Wingdings" w:hint="default"/>
      </w:rPr>
    </w:lvl>
  </w:abstractNum>
  <w:abstractNum w:abstractNumId="9" w15:restartNumberingAfterBreak="0">
    <w:nsid w:val="25F272F5"/>
    <w:multiLevelType w:val="multilevel"/>
    <w:tmpl w:val="028C1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B03477"/>
    <w:multiLevelType w:val="hybridMultilevel"/>
    <w:tmpl w:val="ABBA6BEC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7B3270B"/>
    <w:multiLevelType w:val="hybridMultilevel"/>
    <w:tmpl w:val="76E835FE"/>
    <w:lvl w:ilvl="0" w:tplc="9A90033C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28F868B0"/>
    <w:multiLevelType w:val="multilevel"/>
    <w:tmpl w:val="0B96B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380A6F"/>
    <w:multiLevelType w:val="hybridMultilevel"/>
    <w:tmpl w:val="9F9002F2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4" w15:restartNumberingAfterBreak="0">
    <w:nsid w:val="2AE556AC"/>
    <w:multiLevelType w:val="multilevel"/>
    <w:tmpl w:val="BCFA6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3B100A"/>
    <w:multiLevelType w:val="multilevel"/>
    <w:tmpl w:val="F3E2D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6A01F1"/>
    <w:multiLevelType w:val="multilevel"/>
    <w:tmpl w:val="4EA6C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BE44BE"/>
    <w:multiLevelType w:val="hybridMultilevel"/>
    <w:tmpl w:val="FB301F96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3B0E3BD3"/>
    <w:multiLevelType w:val="hybridMultilevel"/>
    <w:tmpl w:val="BCC0B3D6"/>
    <w:lvl w:ilvl="0" w:tplc="1D8E35DA">
      <w:start w:val="1"/>
      <w:numFmt w:val="bullet"/>
      <w:pStyle w:val="3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B8B7AC7"/>
    <w:multiLevelType w:val="multilevel"/>
    <w:tmpl w:val="1180B25E"/>
    <w:lvl w:ilvl="0">
      <w:start w:val="1"/>
      <w:numFmt w:val="decimal"/>
      <w:pStyle w:val="1"/>
      <w:suff w:val="nothing"/>
      <w:lvlText w:val="%1 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pStyle w:val="30"/>
      <w:suff w:val="nothing"/>
      <w:lvlText w:val="%1.%2.%3 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pStyle w:val="4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pStyle w:val="5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pStyle w:val="6"/>
      <w:suff w:val="nothing"/>
      <w:lvlText w:val="%1.%2.%3.%4.%5.%6 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suff w:val="nothing"/>
      <w:lvlText w:val="%7. 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suff w:val="nothing"/>
      <w:lvlText w:val="%8). "/>
      <w:lvlJc w:val="left"/>
      <w:pPr>
        <w:ind w:left="0" w:firstLine="0"/>
      </w:pPr>
      <w:rPr>
        <w:rFonts w:hint="eastAsia"/>
      </w:rPr>
    </w:lvl>
    <w:lvl w:ilvl="8">
      <w:start w:val="1"/>
      <w:numFmt w:val="upperLetter"/>
      <w:suff w:val="nothing"/>
      <w:lvlText w:val="%9. "/>
      <w:lvlJc w:val="left"/>
      <w:pPr>
        <w:ind w:left="0" w:firstLine="0"/>
      </w:pPr>
      <w:rPr>
        <w:rFonts w:hint="eastAsia"/>
      </w:rPr>
    </w:lvl>
  </w:abstractNum>
  <w:abstractNum w:abstractNumId="20" w15:restartNumberingAfterBreak="0">
    <w:nsid w:val="3BED2D7F"/>
    <w:multiLevelType w:val="multilevel"/>
    <w:tmpl w:val="1F767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DB49D0"/>
    <w:multiLevelType w:val="multilevel"/>
    <w:tmpl w:val="F84AC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153773"/>
    <w:multiLevelType w:val="hybridMultilevel"/>
    <w:tmpl w:val="AB7057F4"/>
    <w:lvl w:ilvl="0" w:tplc="9BE40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23" w15:restartNumberingAfterBreak="0">
    <w:nsid w:val="41691BEE"/>
    <w:multiLevelType w:val="hybridMultilevel"/>
    <w:tmpl w:val="5AA03A9C"/>
    <w:lvl w:ilvl="0" w:tplc="EC2265F8">
      <w:start w:val="1"/>
      <w:numFmt w:val="decimal"/>
      <w:lvlText w:val="%1．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24" w15:restartNumberingAfterBreak="0">
    <w:nsid w:val="41F04C15"/>
    <w:multiLevelType w:val="multilevel"/>
    <w:tmpl w:val="19D8E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7F5A59"/>
    <w:multiLevelType w:val="hybridMultilevel"/>
    <w:tmpl w:val="A99A2D34"/>
    <w:lvl w:ilvl="0" w:tplc="9FEE167A">
      <w:start w:val="1"/>
      <w:numFmt w:val="upperLetter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49D53F51"/>
    <w:multiLevelType w:val="hybridMultilevel"/>
    <w:tmpl w:val="2A9CFE10"/>
    <w:lvl w:ilvl="0" w:tplc="04090011">
      <w:start w:val="1"/>
      <w:numFmt w:val="decimal"/>
      <w:lvlText w:val="%1)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7" w15:restartNumberingAfterBreak="0">
    <w:nsid w:val="4DAB4BAE"/>
    <w:multiLevelType w:val="hybridMultilevel"/>
    <w:tmpl w:val="3AECCE74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8" w15:restartNumberingAfterBreak="0">
    <w:nsid w:val="4E234CEF"/>
    <w:multiLevelType w:val="hybridMultilevel"/>
    <w:tmpl w:val="E7CADB26"/>
    <w:lvl w:ilvl="0" w:tplc="10469A14">
      <w:start w:val="1"/>
      <w:numFmt w:val="decimal"/>
      <w:lvlText w:val="%1.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4E50218D"/>
    <w:multiLevelType w:val="multilevel"/>
    <w:tmpl w:val="AE821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5EE6329"/>
    <w:multiLevelType w:val="hybridMultilevel"/>
    <w:tmpl w:val="9C4CAB14"/>
    <w:lvl w:ilvl="0" w:tplc="7234AE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31" w15:restartNumberingAfterBreak="0">
    <w:nsid w:val="58050DD2"/>
    <w:multiLevelType w:val="multilevel"/>
    <w:tmpl w:val="BF303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8C233F"/>
    <w:multiLevelType w:val="hybridMultilevel"/>
    <w:tmpl w:val="6DEC72F6"/>
    <w:lvl w:ilvl="0" w:tplc="A13033E6">
      <w:start w:val="1"/>
      <w:numFmt w:val="decimal"/>
      <w:lvlText w:val="%1)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59FE4106"/>
    <w:multiLevelType w:val="multilevel"/>
    <w:tmpl w:val="79AC4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B7135A2"/>
    <w:multiLevelType w:val="multilevel"/>
    <w:tmpl w:val="922AF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A74F78"/>
    <w:multiLevelType w:val="hybridMultilevel"/>
    <w:tmpl w:val="0D8AE23C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5CBB462E"/>
    <w:multiLevelType w:val="multilevel"/>
    <w:tmpl w:val="12D23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F7B3575"/>
    <w:multiLevelType w:val="hybridMultilevel"/>
    <w:tmpl w:val="1AD48BAC"/>
    <w:lvl w:ilvl="0" w:tplc="75105C56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 w15:restartNumberingAfterBreak="0">
    <w:nsid w:val="64710EDE"/>
    <w:multiLevelType w:val="hybridMultilevel"/>
    <w:tmpl w:val="688E6D24"/>
    <w:lvl w:ilvl="0" w:tplc="14267E72">
      <w:start w:val="1"/>
      <w:numFmt w:val="bullet"/>
      <w:pStyle w:val="31"/>
      <w:lvlText w:val=""/>
      <w:lvlJc w:val="left"/>
      <w:pPr>
        <w:ind w:left="1441" w:hanging="4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9" w15:restartNumberingAfterBreak="0">
    <w:nsid w:val="651A634A"/>
    <w:multiLevelType w:val="hybridMultilevel"/>
    <w:tmpl w:val="BD8414AC"/>
    <w:lvl w:ilvl="0" w:tplc="B3CE7696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0" w15:restartNumberingAfterBreak="0">
    <w:nsid w:val="65665857"/>
    <w:multiLevelType w:val="multilevel"/>
    <w:tmpl w:val="72E64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67F558B"/>
    <w:multiLevelType w:val="multilevel"/>
    <w:tmpl w:val="EB386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A05139E"/>
    <w:multiLevelType w:val="multilevel"/>
    <w:tmpl w:val="9B5A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DA35BF8"/>
    <w:multiLevelType w:val="hybridMultilevel"/>
    <w:tmpl w:val="78A8221E"/>
    <w:lvl w:ilvl="0" w:tplc="EB0495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4" w15:restartNumberingAfterBreak="0">
    <w:nsid w:val="75FC12BE"/>
    <w:multiLevelType w:val="hybridMultilevel"/>
    <w:tmpl w:val="6BFC052C"/>
    <w:lvl w:ilvl="0" w:tplc="3B6AB5B8">
      <w:start w:val="1"/>
      <w:numFmt w:val="bullet"/>
      <w:pStyle w:val="a"/>
      <w:lvlText w:val=""/>
      <w:lvlJc w:val="left"/>
      <w:pPr>
        <w:ind w:left="6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45" w15:restartNumberingAfterBreak="0">
    <w:nsid w:val="7C9663FD"/>
    <w:multiLevelType w:val="hybridMultilevel"/>
    <w:tmpl w:val="38E07D30"/>
    <w:lvl w:ilvl="0" w:tplc="8236BFF6">
      <w:start w:val="1"/>
      <w:numFmt w:val="decimal"/>
      <w:pStyle w:val="20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6" w15:restartNumberingAfterBreak="0">
    <w:nsid w:val="7CCD1D6C"/>
    <w:multiLevelType w:val="multilevel"/>
    <w:tmpl w:val="03DEA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D0555E"/>
    <w:multiLevelType w:val="hybridMultilevel"/>
    <w:tmpl w:val="9184F806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19"/>
  </w:num>
  <w:num w:numId="2">
    <w:abstractNumId w:val="38"/>
  </w:num>
  <w:num w:numId="3">
    <w:abstractNumId w:val="45"/>
  </w:num>
  <w:num w:numId="4">
    <w:abstractNumId w:val="18"/>
  </w:num>
  <w:num w:numId="5">
    <w:abstractNumId w:val="44"/>
  </w:num>
  <w:num w:numId="6">
    <w:abstractNumId w:val="34"/>
  </w:num>
  <w:num w:numId="7">
    <w:abstractNumId w:val="0"/>
  </w:num>
  <w:num w:numId="8">
    <w:abstractNumId w:val="33"/>
  </w:num>
  <w:num w:numId="9">
    <w:abstractNumId w:val="24"/>
  </w:num>
  <w:num w:numId="10">
    <w:abstractNumId w:val="31"/>
  </w:num>
  <w:num w:numId="11">
    <w:abstractNumId w:val="16"/>
  </w:num>
  <w:num w:numId="12">
    <w:abstractNumId w:val="9"/>
  </w:num>
  <w:num w:numId="13">
    <w:abstractNumId w:val="13"/>
  </w:num>
  <w:num w:numId="14">
    <w:abstractNumId w:val="27"/>
  </w:num>
  <w:num w:numId="15">
    <w:abstractNumId w:val="29"/>
  </w:num>
  <w:num w:numId="16">
    <w:abstractNumId w:val="4"/>
  </w:num>
  <w:num w:numId="17">
    <w:abstractNumId w:val="15"/>
  </w:num>
  <w:num w:numId="18">
    <w:abstractNumId w:val="1"/>
  </w:num>
  <w:num w:numId="19">
    <w:abstractNumId w:val="46"/>
  </w:num>
  <w:num w:numId="20">
    <w:abstractNumId w:val="12"/>
  </w:num>
  <w:num w:numId="21">
    <w:abstractNumId w:val="26"/>
  </w:num>
  <w:num w:numId="22">
    <w:abstractNumId w:val="32"/>
  </w:num>
  <w:num w:numId="23">
    <w:abstractNumId w:val="28"/>
  </w:num>
  <w:num w:numId="24">
    <w:abstractNumId w:val="36"/>
  </w:num>
  <w:num w:numId="25">
    <w:abstractNumId w:val="10"/>
  </w:num>
  <w:num w:numId="26">
    <w:abstractNumId w:val="5"/>
  </w:num>
  <w:num w:numId="27">
    <w:abstractNumId w:val="21"/>
  </w:num>
  <w:num w:numId="28">
    <w:abstractNumId w:val="35"/>
  </w:num>
  <w:num w:numId="29">
    <w:abstractNumId w:val="20"/>
  </w:num>
  <w:num w:numId="30">
    <w:abstractNumId w:val="42"/>
  </w:num>
  <w:num w:numId="31">
    <w:abstractNumId w:val="14"/>
  </w:num>
  <w:num w:numId="32">
    <w:abstractNumId w:val="40"/>
  </w:num>
  <w:num w:numId="33">
    <w:abstractNumId w:val="25"/>
  </w:num>
  <w:num w:numId="34">
    <w:abstractNumId w:val="41"/>
  </w:num>
  <w:num w:numId="35">
    <w:abstractNumId w:val="43"/>
  </w:num>
  <w:num w:numId="36">
    <w:abstractNumId w:val="30"/>
  </w:num>
  <w:num w:numId="37">
    <w:abstractNumId w:val="22"/>
  </w:num>
  <w:num w:numId="38">
    <w:abstractNumId w:val="23"/>
  </w:num>
  <w:num w:numId="39">
    <w:abstractNumId w:val="7"/>
  </w:num>
  <w:num w:numId="40">
    <w:abstractNumId w:val="2"/>
  </w:num>
  <w:num w:numId="41">
    <w:abstractNumId w:val="3"/>
  </w:num>
  <w:num w:numId="42">
    <w:abstractNumId w:val="8"/>
  </w:num>
  <w:num w:numId="43">
    <w:abstractNumId w:val="17"/>
  </w:num>
  <w:num w:numId="44">
    <w:abstractNumId w:val="6"/>
  </w:num>
  <w:num w:numId="45">
    <w:abstractNumId w:val="11"/>
  </w:num>
  <w:num w:numId="46">
    <w:abstractNumId w:val="37"/>
  </w:num>
  <w:num w:numId="47">
    <w:abstractNumId w:val="39"/>
  </w:num>
  <w:num w:numId="48">
    <w:abstractNumId w:val="47"/>
  </w:num>
  <w:num w:numId="49">
    <w:abstractNumId w:val="1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attachedTemplate r:id="rId1"/>
  <w:linkStyle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08C0"/>
    <w:rsid w:val="00000716"/>
    <w:rsid w:val="000018E2"/>
    <w:rsid w:val="00001EAB"/>
    <w:rsid w:val="00002268"/>
    <w:rsid w:val="00002400"/>
    <w:rsid w:val="00004E70"/>
    <w:rsid w:val="000070E2"/>
    <w:rsid w:val="0000711B"/>
    <w:rsid w:val="00007CAA"/>
    <w:rsid w:val="00007DDD"/>
    <w:rsid w:val="000116BA"/>
    <w:rsid w:val="000132ED"/>
    <w:rsid w:val="0001414B"/>
    <w:rsid w:val="0001440E"/>
    <w:rsid w:val="00016FED"/>
    <w:rsid w:val="0001785C"/>
    <w:rsid w:val="000203DB"/>
    <w:rsid w:val="00030EA0"/>
    <w:rsid w:val="000311BA"/>
    <w:rsid w:val="00031351"/>
    <w:rsid w:val="00032198"/>
    <w:rsid w:val="00032A4A"/>
    <w:rsid w:val="00032F7A"/>
    <w:rsid w:val="00033750"/>
    <w:rsid w:val="00035007"/>
    <w:rsid w:val="0003592D"/>
    <w:rsid w:val="00036335"/>
    <w:rsid w:val="00036B8D"/>
    <w:rsid w:val="00042088"/>
    <w:rsid w:val="000433D4"/>
    <w:rsid w:val="00044E87"/>
    <w:rsid w:val="0005316A"/>
    <w:rsid w:val="000536FE"/>
    <w:rsid w:val="00054021"/>
    <w:rsid w:val="00054B62"/>
    <w:rsid w:val="00055656"/>
    <w:rsid w:val="00061B61"/>
    <w:rsid w:val="00062855"/>
    <w:rsid w:val="00062B37"/>
    <w:rsid w:val="00070031"/>
    <w:rsid w:val="00070592"/>
    <w:rsid w:val="000716F6"/>
    <w:rsid w:val="00071964"/>
    <w:rsid w:val="00074672"/>
    <w:rsid w:val="00074EA8"/>
    <w:rsid w:val="00082634"/>
    <w:rsid w:val="00083F3D"/>
    <w:rsid w:val="0008400F"/>
    <w:rsid w:val="00085CA4"/>
    <w:rsid w:val="00091734"/>
    <w:rsid w:val="00094F20"/>
    <w:rsid w:val="000954DA"/>
    <w:rsid w:val="00097265"/>
    <w:rsid w:val="00097DA5"/>
    <w:rsid w:val="000A11FA"/>
    <w:rsid w:val="000A22B7"/>
    <w:rsid w:val="000A3672"/>
    <w:rsid w:val="000A4E44"/>
    <w:rsid w:val="000A5FD3"/>
    <w:rsid w:val="000A6C3F"/>
    <w:rsid w:val="000B0EB8"/>
    <w:rsid w:val="000B153F"/>
    <w:rsid w:val="000B1BE4"/>
    <w:rsid w:val="000B2FFC"/>
    <w:rsid w:val="000B4149"/>
    <w:rsid w:val="000B5179"/>
    <w:rsid w:val="000B69EA"/>
    <w:rsid w:val="000C0A0E"/>
    <w:rsid w:val="000C172E"/>
    <w:rsid w:val="000C232D"/>
    <w:rsid w:val="000C4D20"/>
    <w:rsid w:val="000C5965"/>
    <w:rsid w:val="000C6419"/>
    <w:rsid w:val="000C6EEA"/>
    <w:rsid w:val="000C7D06"/>
    <w:rsid w:val="000C7DB7"/>
    <w:rsid w:val="000D0DFC"/>
    <w:rsid w:val="000D14CA"/>
    <w:rsid w:val="000D2619"/>
    <w:rsid w:val="000D41E7"/>
    <w:rsid w:val="000D7290"/>
    <w:rsid w:val="000D7D8E"/>
    <w:rsid w:val="000E0068"/>
    <w:rsid w:val="000E0B54"/>
    <w:rsid w:val="000E1001"/>
    <w:rsid w:val="000E126B"/>
    <w:rsid w:val="000E2A4D"/>
    <w:rsid w:val="000E3167"/>
    <w:rsid w:val="000E4041"/>
    <w:rsid w:val="000E4E01"/>
    <w:rsid w:val="000E5B42"/>
    <w:rsid w:val="000E687E"/>
    <w:rsid w:val="000E7984"/>
    <w:rsid w:val="000E7B7D"/>
    <w:rsid w:val="000F0065"/>
    <w:rsid w:val="000F04E5"/>
    <w:rsid w:val="000F10FB"/>
    <w:rsid w:val="000F2D13"/>
    <w:rsid w:val="000F4160"/>
    <w:rsid w:val="000F5798"/>
    <w:rsid w:val="000F5E48"/>
    <w:rsid w:val="000F6222"/>
    <w:rsid w:val="000F693E"/>
    <w:rsid w:val="001042D3"/>
    <w:rsid w:val="0010730C"/>
    <w:rsid w:val="00110EDD"/>
    <w:rsid w:val="00111B58"/>
    <w:rsid w:val="00111EF3"/>
    <w:rsid w:val="0011228E"/>
    <w:rsid w:val="00114AC7"/>
    <w:rsid w:val="00114D65"/>
    <w:rsid w:val="0011564B"/>
    <w:rsid w:val="00116863"/>
    <w:rsid w:val="00116A7A"/>
    <w:rsid w:val="00117D39"/>
    <w:rsid w:val="00121DC5"/>
    <w:rsid w:val="00123816"/>
    <w:rsid w:val="00123ED5"/>
    <w:rsid w:val="0012506A"/>
    <w:rsid w:val="0012564C"/>
    <w:rsid w:val="00130C0C"/>
    <w:rsid w:val="0013167D"/>
    <w:rsid w:val="00133267"/>
    <w:rsid w:val="00133B81"/>
    <w:rsid w:val="00133F24"/>
    <w:rsid w:val="001350BE"/>
    <w:rsid w:val="00135206"/>
    <w:rsid w:val="00140036"/>
    <w:rsid w:val="0014194F"/>
    <w:rsid w:val="001419B3"/>
    <w:rsid w:val="001439F5"/>
    <w:rsid w:val="00143ACA"/>
    <w:rsid w:val="00145919"/>
    <w:rsid w:val="00146E1E"/>
    <w:rsid w:val="001476AF"/>
    <w:rsid w:val="001500A0"/>
    <w:rsid w:val="0015200A"/>
    <w:rsid w:val="001526BC"/>
    <w:rsid w:val="0015276A"/>
    <w:rsid w:val="00155EE4"/>
    <w:rsid w:val="00157705"/>
    <w:rsid w:val="0016152F"/>
    <w:rsid w:val="001631C5"/>
    <w:rsid w:val="0016379F"/>
    <w:rsid w:val="00165883"/>
    <w:rsid w:val="0016798C"/>
    <w:rsid w:val="001729C2"/>
    <w:rsid w:val="00172A3F"/>
    <w:rsid w:val="0017332D"/>
    <w:rsid w:val="00173977"/>
    <w:rsid w:val="0017413D"/>
    <w:rsid w:val="0017553C"/>
    <w:rsid w:val="00177047"/>
    <w:rsid w:val="001816EC"/>
    <w:rsid w:val="001817D8"/>
    <w:rsid w:val="001822C8"/>
    <w:rsid w:val="00182F85"/>
    <w:rsid w:val="001840A1"/>
    <w:rsid w:val="00184A35"/>
    <w:rsid w:val="00184D2C"/>
    <w:rsid w:val="00186136"/>
    <w:rsid w:val="001864F3"/>
    <w:rsid w:val="00186800"/>
    <w:rsid w:val="00187F0B"/>
    <w:rsid w:val="00190303"/>
    <w:rsid w:val="00190BDD"/>
    <w:rsid w:val="001939DF"/>
    <w:rsid w:val="001947BA"/>
    <w:rsid w:val="00194D27"/>
    <w:rsid w:val="00196071"/>
    <w:rsid w:val="0019768A"/>
    <w:rsid w:val="00197E89"/>
    <w:rsid w:val="001A0329"/>
    <w:rsid w:val="001A0761"/>
    <w:rsid w:val="001A1884"/>
    <w:rsid w:val="001A24E0"/>
    <w:rsid w:val="001A417B"/>
    <w:rsid w:val="001A6AEF"/>
    <w:rsid w:val="001A7BA4"/>
    <w:rsid w:val="001B061C"/>
    <w:rsid w:val="001B1D2B"/>
    <w:rsid w:val="001B2A2D"/>
    <w:rsid w:val="001B3467"/>
    <w:rsid w:val="001B4669"/>
    <w:rsid w:val="001B6838"/>
    <w:rsid w:val="001B7CB7"/>
    <w:rsid w:val="001C08DB"/>
    <w:rsid w:val="001C0BDC"/>
    <w:rsid w:val="001C0F80"/>
    <w:rsid w:val="001C183F"/>
    <w:rsid w:val="001C1D16"/>
    <w:rsid w:val="001C3733"/>
    <w:rsid w:val="001C4195"/>
    <w:rsid w:val="001C5610"/>
    <w:rsid w:val="001C6071"/>
    <w:rsid w:val="001C7250"/>
    <w:rsid w:val="001C799A"/>
    <w:rsid w:val="001C7D1C"/>
    <w:rsid w:val="001D03E0"/>
    <w:rsid w:val="001D1370"/>
    <w:rsid w:val="001D3E67"/>
    <w:rsid w:val="001D54FB"/>
    <w:rsid w:val="001D7CA2"/>
    <w:rsid w:val="001E310E"/>
    <w:rsid w:val="001E32B0"/>
    <w:rsid w:val="001E4FFB"/>
    <w:rsid w:val="001E5CD1"/>
    <w:rsid w:val="001E5E46"/>
    <w:rsid w:val="001E76D9"/>
    <w:rsid w:val="001F33F9"/>
    <w:rsid w:val="001F3417"/>
    <w:rsid w:val="001F4149"/>
    <w:rsid w:val="001F510A"/>
    <w:rsid w:val="001F75E6"/>
    <w:rsid w:val="001F7CA6"/>
    <w:rsid w:val="00200C63"/>
    <w:rsid w:val="00202810"/>
    <w:rsid w:val="00202E8C"/>
    <w:rsid w:val="00203D82"/>
    <w:rsid w:val="00204215"/>
    <w:rsid w:val="00204226"/>
    <w:rsid w:val="00205774"/>
    <w:rsid w:val="0020639B"/>
    <w:rsid w:val="00206F97"/>
    <w:rsid w:val="00211130"/>
    <w:rsid w:val="0021152E"/>
    <w:rsid w:val="00211F87"/>
    <w:rsid w:val="002147C9"/>
    <w:rsid w:val="00215252"/>
    <w:rsid w:val="00215900"/>
    <w:rsid w:val="002160DA"/>
    <w:rsid w:val="002205CA"/>
    <w:rsid w:val="00220D0B"/>
    <w:rsid w:val="0022127C"/>
    <w:rsid w:val="002218CE"/>
    <w:rsid w:val="0022198E"/>
    <w:rsid w:val="002220FF"/>
    <w:rsid w:val="0022233E"/>
    <w:rsid w:val="002276FE"/>
    <w:rsid w:val="00231D70"/>
    <w:rsid w:val="00232BE1"/>
    <w:rsid w:val="00233F41"/>
    <w:rsid w:val="00234D86"/>
    <w:rsid w:val="0024210B"/>
    <w:rsid w:val="002428DC"/>
    <w:rsid w:val="0024367E"/>
    <w:rsid w:val="00244281"/>
    <w:rsid w:val="00245294"/>
    <w:rsid w:val="002501FF"/>
    <w:rsid w:val="00250EB5"/>
    <w:rsid w:val="00252FF6"/>
    <w:rsid w:val="002535C6"/>
    <w:rsid w:val="00254B07"/>
    <w:rsid w:val="00255216"/>
    <w:rsid w:val="002578F6"/>
    <w:rsid w:val="00257AD3"/>
    <w:rsid w:val="00260FF4"/>
    <w:rsid w:val="0026128F"/>
    <w:rsid w:val="00263E62"/>
    <w:rsid w:val="00265201"/>
    <w:rsid w:val="00266266"/>
    <w:rsid w:val="00266EE0"/>
    <w:rsid w:val="00270BA1"/>
    <w:rsid w:val="00271A16"/>
    <w:rsid w:val="00272B4F"/>
    <w:rsid w:val="00272B85"/>
    <w:rsid w:val="002745BB"/>
    <w:rsid w:val="00275EF5"/>
    <w:rsid w:val="00283955"/>
    <w:rsid w:val="002841D1"/>
    <w:rsid w:val="00291D40"/>
    <w:rsid w:val="002927BB"/>
    <w:rsid w:val="00292C24"/>
    <w:rsid w:val="00294C8B"/>
    <w:rsid w:val="0029686F"/>
    <w:rsid w:val="00296EDC"/>
    <w:rsid w:val="002A1A68"/>
    <w:rsid w:val="002A4D2F"/>
    <w:rsid w:val="002A5955"/>
    <w:rsid w:val="002A5C78"/>
    <w:rsid w:val="002A7420"/>
    <w:rsid w:val="002B020C"/>
    <w:rsid w:val="002B0AB6"/>
    <w:rsid w:val="002B4314"/>
    <w:rsid w:val="002B6F6F"/>
    <w:rsid w:val="002B7D72"/>
    <w:rsid w:val="002C0A52"/>
    <w:rsid w:val="002C0CEB"/>
    <w:rsid w:val="002C0F00"/>
    <w:rsid w:val="002C24D0"/>
    <w:rsid w:val="002C3656"/>
    <w:rsid w:val="002C414F"/>
    <w:rsid w:val="002C6CE1"/>
    <w:rsid w:val="002D003E"/>
    <w:rsid w:val="002D0C09"/>
    <w:rsid w:val="002D16AC"/>
    <w:rsid w:val="002D30A5"/>
    <w:rsid w:val="002D4392"/>
    <w:rsid w:val="002D448F"/>
    <w:rsid w:val="002D5096"/>
    <w:rsid w:val="002D64FE"/>
    <w:rsid w:val="002D663F"/>
    <w:rsid w:val="002E046D"/>
    <w:rsid w:val="002E0B41"/>
    <w:rsid w:val="002E1A9F"/>
    <w:rsid w:val="002E1B9F"/>
    <w:rsid w:val="002E3893"/>
    <w:rsid w:val="002E3D65"/>
    <w:rsid w:val="002E583D"/>
    <w:rsid w:val="002E74AC"/>
    <w:rsid w:val="002F0567"/>
    <w:rsid w:val="002F2DDE"/>
    <w:rsid w:val="002F4FCE"/>
    <w:rsid w:val="002F50A6"/>
    <w:rsid w:val="002F6C02"/>
    <w:rsid w:val="002F6C16"/>
    <w:rsid w:val="002F71D2"/>
    <w:rsid w:val="002F78B4"/>
    <w:rsid w:val="003011E7"/>
    <w:rsid w:val="00303444"/>
    <w:rsid w:val="00303475"/>
    <w:rsid w:val="003051FB"/>
    <w:rsid w:val="00306D8A"/>
    <w:rsid w:val="0031011A"/>
    <w:rsid w:val="00310790"/>
    <w:rsid w:val="00314A8C"/>
    <w:rsid w:val="00314EAD"/>
    <w:rsid w:val="00316E0D"/>
    <w:rsid w:val="00320DD3"/>
    <w:rsid w:val="003214AC"/>
    <w:rsid w:val="003216D1"/>
    <w:rsid w:val="00321BCA"/>
    <w:rsid w:val="00322EF3"/>
    <w:rsid w:val="00323AC2"/>
    <w:rsid w:val="00323BE4"/>
    <w:rsid w:val="00325E3A"/>
    <w:rsid w:val="00332C98"/>
    <w:rsid w:val="00333FDC"/>
    <w:rsid w:val="00334956"/>
    <w:rsid w:val="00334F13"/>
    <w:rsid w:val="00335C5A"/>
    <w:rsid w:val="00341400"/>
    <w:rsid w:val="00342A8A"/>
    <w:rsid w:val="00345649"/>
    <w:rsid w:val="00347635"/>
    <w:rsid w:val="0035088A"/>
    <w:rsid w:val="00350D19"/>
    <w:rsid w:val="00353146"/>
    <w:rsid w:val="00354B5D"/>
    <w:rsid w:val="00354C66"/>
    <w:rsid w:val="003578BC"/>
    <w:rsid w:val="00357CA2"/>
    <w:rsid w:val="00360180"/>
    <w:rsid w:val="0036059B"/>
    <w:rsid w:val="00361109"/>
    <w:rsid w:val="00365BE3"/>
    <w:rsid w:val="00366F95"/>
    <w:rsid w:val="00367D18"/>
    <w:rsid w:val="00373E24"/>
    <w:rsid w:val="00374920"/>
    <w:rsid w:val="003761D4"/>
    <w:rsid w:val="00377F8F"/>
    <w:rsid w:val="00383AE5"/>
    <w:rsid w:val="00383C64"/>
    <w:rsid w:val="00383FF3"/>
    <w:rsid w:val="00386507"/>
    <w:rsid w:val="00386817"/>
    <w:rsid w:val="00390638"/>
    <w:rsid w:val="00392956"/>
    <w:rsid w:val="00393506"/>
    <w:rsid w:val="003939CA"/>
    <w:rsid w:val="0039443C"/>
    <w:rsid w:val="00394624"/>
    <w:rsid w:val="0039600E"/>
    <w:rsid w:val="00396A02"/>
    <w:rsid w:val="00396F9C"/>
    <w:rsid w:val="003A0BBD"/>
    <w:rsid w:val="003A19F4"/>
    <w:rsid w:val="003A4C17"/>
    <w:rsid w:val="003A545D"/>
    <w:rsid w:val="003A5DAA"/>
    <w:rsid w:val="003A6F01"/>
    <w:rsid w:val="003A7059"/>
    <w:rsid w:val="003B19D4"/>
    <w:rsid w:val="003B25A0"/>
    <w:rsid w:val="003B4A8F"/>
    <w:rsid w:val="003B51DB"/>
    <w:rsid w:val="003B5E03"/>
    <w:rsid w:val="003B61C0"/>
    <w:rsid w:val="003C33AD"/>
    <w:rsid w:val="003C4F34"/>
    <w:rsid w:val="003C5E76"/>
    <w:rsid w:val="003D10F7"/>
    <w:rsid w:val="003D1409"/>
    <w:rsid w:val="003D14C8"/>
    <w:rsid w:val="003D1B9A"/>
    <w:rsid w:val="003D2C51"/>
    <w:rsid w:val="003D4731"/>
    <w:rsid w:val="003D69EB"/>
    <w:rsid w:val="003E0287"/>
    <w:rsid w:val="003E3138"/>
    <w:rsid w:val="003E48F7"/>
    <w:rsid w:val="003E5E15"/>
    <w:rsid w:val="003E6DB6"/>
    <w:rsid w:val="003E70FF"/>
    <w:rsid w:val="003F1270"/>
    <w:rsid w:val="003F1811"/>
    <w:rsid w:val="003F43D1"/>
    <w:rsid w:val="003F4948"/>
    <w:rsid w:val="003F4D33"/>
    <w:rsid w:val="00401422"/>
    <w:rsid w:val="0040222A"/>
    <w:rsid w:val="00403A3E"/>
    <w:rsid w:val="00407F05"/>
    <w:rsid w:val="0041000D"/>
    <w:rsid w:val="00410D6C"/>
    <w:rsid w:val="00411343"/>
    <w:rsid w:val="00412704"/>
    <w:rsid w:val="004138A3"/>
    <w:rsid w:val="00413971"/>
    <w:rsid w:val="004206FC"/>
    <w:rsid w:val="004254AD"/>
    <w:rsid w:val="00427126"/>
    <w:rsid w:val="004308C0"/>
    <w:rsid w:val="004322D0"/>
    <w:rsid w:val="0043265F"/>
    <w:rsid w:val="0043280F"/>
    <w:rsid w:val="00440109"/>
    <w:rsid w:val="00440201"/>
    <w:rsid w:val="00440E38"/>
    <w:rsid w:val="00442C83"/>
    <w:rsid w:val="004440B8"/>
    <w:rsid w:val="00444D11"/>
    <w:rsid w:val="00450CEB"/>
    <w:rsid w:val="004613EA"/>
    <w:rsid w:val="00462DA7"/>
    <w:rsid w:val="004638A9"/>
    <w:rsid w:val="00465EE6"/>
    <w:rsid w:val="00467043"/>
    <w:rsid w:val="004706C3"/>
    <w:rsid w:val="00470CB6"/>
    <w:rsid w:val="004720CD"/>
    <w:rsid w:val="00474952"/>
    <w:rsid w:val="0047556D"/>
    <w:rsid w:val="004773AE"/>
    <w:rsid w:val="00481307"/>
    <w:rsid w:val="004830DE"/>
    <w:rsid w:val="004843FA"/>
    <w:rsid w:val="00485DCA"/>
    <w:rsid w:val="004862E3"/>
    <w:rsid w:val="004867D1"/>
    <w:rsid w:val="004868BB"/>
    <w:rsid w:val="00491DC1"/>
    <w:rsid w:val="00492510"/>
    <w:rsid w:val="004929CB"/>
    <w:rsid w:val="00495FBC"/>
    <w:rsid w:val="004A07C2"/>
    <w:rsid w:val="004A0919"/>
    <w:rsid w:val="004A0ED6"/>
    <w:rsid w:val="004A1078"/>
    <w:rsid w:val="004A140E"/>
    <w:rsid w:val="004A38BB"/>
    <w:rsid w:val="004A4FDC"/>
    <w:rsid w:val="004A504A"/>
    <w:rsid w:val="004A7736"/>
    <w:rsid w:val="004B4889"/>
    <w:rsid w:val="004B6A63"/>
    <w:rsid w:val="004C0E80"/>
    <w:rsid w:val="004C0EC3"/>
    <w:rsid w:val="004C1964"/>
    <w:rsid w:val="004C5575"/>
    <w:rsid w:val="004C6ADF"/>
    <w:rsid w:val="004D3B6A"/>
    <w:rsid w:val="004D6098"/>
    <w:rsid w:val="004D643C"/>
    <w:rsid w:val="004E10D9"/>
    <w:rsid w:val="004E2571"/>
    <w:rsid w:val="004E370F"/>
    <w:rsid w:val="004E39EF"/>
    <w:rsid w:val="004E4433"/>
    <w:rsid w:val="004E4839"/>
    <w:rsid w:val="004E5B74"/>
    <w:rsid w:val="004E6E92"/>
    <w:rsid w:val="004E7799"/>
    <w:rsid w:val="004F797D"/>
    <w:rsid w:val="00501481"/>
    <w:rsid w:val="00504B25"/>
    <w:rsid w:val="00504EE2"/>
    <w:rsid w:val="00512312"/>
    <w:rsid w:val="00514FE2"/>
    <w:rsid w:val="005171D5"/>
    <w:rsid w:val="00520001"/>
    <w:rsid w:val="00520D4B"/>
    <w:rsid w:val="0052298F"/>
    <w:rsid w:val="005258E9"/>
    <w:rsid w:val="0053354D"/>
    <w:rsid w:val="005338FE"/>
    <w:rsid w:val="00534B29"/>
    <w:rsid w:val="00534B2F"/>
    <w:rsid w:val="005355F5"/>
    <w:rsid w:val="00537BC9"/>
    <w:rsid w:val="00537CEE"/>
    <w:rsid w:val="00537E84"/>
    <w:rsid w:val="00540E0A"/>
    <w:rsid w:val="00541DA8"/>
    <w:rsid w:val="00542A19"/>
    <w:rsid w:val="00543F46"/>
    <w:rsid w:val="00553D16"/>
    <w:rsid w:val="00554C6E"/>
    <w:rsid w:val="00554F51"/>
    <w:rsid w:val="0055597D"/>
    <w:rsid w:val="00555B3E"/>
    <w:rsid w:val="00557DD7"/>
    <w:rsid w:val="005610BC"/>
    <w:rsid w:val="00563A06"/>
    <w:rsid w:val="005644D5"/>
    <w:rsid w:val="00564EEF"/>
    <w:rsid w:val="00565567"/>
    <w:rsid w:val="00567AD2"/>
    <w:rsid w:val="0057436C"/>
    <w:rsid w:val="00577AE4"/>
    <w:rsid w:val="0058190A"/>
    <w:rsid w:val="00581C52"/>
    <w:rsid w:val="005822B0"/>
    <w:rsid w:val="005823ED"/>
    <w:rsid w:val="00584663"/>
    <w:rsid w:val="00584AE2"/>
    <w:rsid w:val="00586A41"/>
    <w:rsid w:val="0058726E"/>
    <w:rsid w:val="0059165C"/>
    <w:rsid w:val="005924D3"/>
    <w:rsid w:val="0059365E"/>
    <w:rsid w:val="00594217"/>
    <w:rsid w:val="00594B70"/>
    <w:rsid w:val="00594D64"/>
    <w:rsid w:val="005954A1"/>
    <w:rsid w:val="005958C5"/>
    <w:rsid w:val="00596045"/>
    <w:rsid w:val="0059660A"/>
    <w:rsid w:val="005A391B"/>
    <w:rsid w:val="005B4BC6"/>
    <w:rsid w:val="005B6407"/>
    <w:rsid w:val="005C43C2"/>
    <w:rsid w:val="005C43ED"/>
    <w:rsid w:val="005D465C"/>
    <w:rsid w:val="005D691D"/>
    <w:rsid w:val="005E3042"/>
    <w:rsid w:val="005F01D3"/>
    <w:rsid w:val="005F0A4C"/>
    <w:rsid w:val="005F1C96"/>
    <w:rsid w:val="005F220D"/>
    <w:rsid w:val="005F2B50"/>
    <w:rsid w:val="005F2EE7"/>
    <w:rsid w:val="005F5367"/>
    <w:rsid w:val="005F6D22"/>
    <w:rsid w:val="00602343"/>
    <w:rsid w:val="006026D3"/>
    <w:rsid w:val="006061AA"/>
    <w:rsid w:val="00606AA4"/>
    <w:rsid w:val="00611A07"/>
    <w:rsid w:val="00611E4E"/>
    <w:rsid w:val="006138BC"/>
    <w:rsid w:val="00620A3B"/>
    <w:rsid w:val="00620D95"/>
    <w:rsid w:val="00621763"/>
    <w:rsid w:val="00621E81"/>
    <w:rsid w:val="006268C9"/>
    <w:rsid w:val="00630FEF"/>
    <w:rsid w:val="006315D5"/>
    <w:rsid w:val="00634671"/>
    <w:rsid w:val="00635C20"/>
    <w:rsid w:val="0063663F"/>
    <w:rsid w:val="00640FF1"/>
    <w:rsid w:val="00641C85"/>
    <w:rsid w:val="006438D3"/>
    <w:rsid w:val="00646DC9"/>
    <w:rsid w:val="00647CAB"/>
    <w:rsid w:val="00650E52"/>
    <w:rsid w:val="006526BD"/>
    <w:rsid w:val="00653C6C"/>
    <w:rsid w:val="0065625F"/>
    <w:rsid w:val="0065671B"/>
    <w:rsid w:val="00660A3B"/>
    <w:rsid w:val="00661042"/>
    <w:rsid w:val="00661978"/>
    <w:rsid w:val="00662EA3"/>
    <w:rsid w:val="0066332E"/>
    <w:rsid w:val="006646EF"/>
    <w:rsid w:val="006648A7"/>
    <w:rsid w:val="0066655F"/>
    <w:rsid w:val="006700D5"/>
    <w:rsid w:val="00670116"/>
    <w:rsid w:val="00674405"/>
    <w:rsid w:val="00677907"/>
    <w:rsid w:val="00677FA0"/>
    <w:rsid w:val="006822F0"/>
    <w:rsid w:val="00682461"/>
    <w:rsid w:val="00682776"/>
    <w:rsid w:val="00686012"/>
    <w:rsid w:val="0068736E"/>
    <w:rsid w:val="006878EC"/>
    <w:rsid w:val="006924D0"/>
    <w:rsid w:val="0069370F"/>
    <w:rsid w:val="006949B3"/>
    <w:rsid w:val="00695080"/>
    <w:rsid w:val="006959EB"/>
    <w:rsid w:val="00697885"/>
    <w:rsid w:val="006A18A5"/>
    <w:rsid w:val="006A23FB"/>
    <w:rsid w:val="006A3313"/>
    <w:rsid w:val="006A41BB"/>
    <w:rsid w:val="006A5980"/>
    <w:rsid w:val="006A5FBB"/>
    <w:rsid w:val="006A788E"/>
    <w:rsid w:val="006B4623"/>
    <w:rsid w:val="006B5434"/>
    <w:rsid w:val="006B5B87"/>
    <w:rsid w:val="006B6370"/>
    <w:rsid w:val="006B674B"/>
    <w:rsid w:val="006B68A8"/>
    <w:rsid w:val="006B78F7"/>
    <w:rsid w:val="006C026F"/>
    <w:rsid w:val="006C1C4F"/>
    <w:rsid w:val="006C3A70"/>
    <w:rsid w:val="006C3C70"/>
    <w:rsid w:val="006C427F"/>
    <w:rsid w:val="006D00F0"/>
    <w:rsid w:val="006D1C51"/>
    <w:rsid w:val="006D6E1E"/>
    <w:rsid w:val="006D7C9A"/>
    <w:rsid w:val="006D7EB4"/>
    <w:rsid w:val="006E1295"/>
    <w:rsid w:val="006E1F54"/>
    <w:rsid w:val="006E5B0F"/>
    <w:rsid w:val="006E5B30"/>
    <w:rsid w:val="006E6EF7"/>
    <w:rsid w:val="006F18B0"/>
    <w:rsid w:val="006F2175"/>
    <w:rsid w:val="006F26FD"/>
    <w:rsid w:val="006F3B8E"/>
    <w:rsid w:val="006F64A4"/>
    <w:rsid w:val="006F7F7A"/>
    <w:rsid w:val="00700F89"/>
    <w:rsid w:val="0070160C"/>
    <w:rsid w:val="007071EB"/>
    <w:rsid w:val="00707C34"/>
    <w:rsid w:val="00710470"/>
    <w:rsid w:val="00710602"/>
    <w:rsid w:val="007106DE"/>
    <w:rsid w:val="00710F2B"/>
    <w:rsid w:val="0071216C"/>
    <w:rsid w:val="00712EA2"/>
    <w:rsid w:val="00713870"/>
    <w:rsid w:val="00716ECB"/>
    <w:rsid w:val="0072060B"/>
    <w:rsid w:val="00722D34"/>
    <w:rsid w:val="00724AC7"/>
    <w:rsid w:val="00726900"/>
    <w:rsid w:val="00726936"/>
    <w:rsid w:val="00727298"/>
    <w:rsid w:val="00727782"/>
    <w:rsid w:val="00727E6D"/>
    <w:rsid w:val="007323B8"/>
    <w:rsid w:val="0073286A"/>
    <w:rsid w:val="00734409"/>
    <w:rsid w:val="00735BD9"/>
    <w:rsid w:val="007368E2"/>
    <w:rsid w:val="00737EF4"/>
    <w:rsid w:val="00741097"/>
    <w:rsid w:val="007410D3"/>
    <w:rsid w:val="007419E7"/>
    <w:rsid w:val="00742836"/>
    <w:rsid w:val="00743361"/>
    <w:rsid w:val="00744EED"/>
    <w:rsid w:val="00745E88"/>
    <w:rsid w:val="00751B12"/>
    <w:rsid w:val="00752C6F"/>
    <w:rsid w:val="007532FC"/>
    <w:rsid w:val="0075335E"/>
    <w:rsid w:val="00754C40"/>
    <w:rsid w:val="007609E4"/>
    <w:rsid w:val="0076271B"/>
    <w:rsid w:val="00764364"/>
    <w:rsid w:val="007758A7"/>
    <w:rsid w:val="00775954"/>
    <w:rsid w:val="0078134A"/>
    <w:rsid w:val="007813C7"/>
    <w:rsid w:val="007826C2"/>
    <w:rsid w:val="00783FC5"/>
    <w:rsid w:val="00784ED9"/>
    <w:rsid w:val="00787986"/>
    <w:rsid w:val="0079276E"/>
    <w:rsid w:val="00793F08"/>
    <w:rsid w:val="00796195"/>
    <w:rsid w:val="007A1D73"/>
    <w:rsid w:val="007A2153"/>
    <w:rsid w:val="007A4244"/>
    <w:rsid w:val="007A46D0"/>
    <w:rsid w:val="007A599E"/>
    <w:rsid w:val="007A6E46"/>
    <w:rsid w:val="007A7843"/>
    <w:rsid w:val="007B2020"/>
    <w:rsid w:val="007B34DB"/>
    <w:rsid w:val="007B365F"/>
    <w:rsid w:val="007B57CC"/>
    <w:rsid w:val="007B74B4"/>
    <w:rsid w:val="007C1E4A"/>
    <w:rsid w:val="007C1ECB"/>
    <w:rsid w:val="007C3254"/>
    <w:rsid w:val="007C3265"/>
    <w:rsid w:val="007C6571"/>
    <w:rsid w:val="007D02A3"/>
    <w:rsid w:val="007D19B8"/>
    <w:rsid w:val="007D2477"/>
    <w:rsid w:val="007D2BD3"/>
    <w:rsid w:val="007D39A5"/>
    <w:rsid w:val="007D3F98"/>
    <w:rsid w:val="007D54EB"/>
    <w:rsid w:val="007D54FA"/>
    <w:rsid w:val="007E063A"/>
    <w:rsid w:val="007E0AFF"/>
    <w:rsid w:val="007E3B0F"/>
    <w:rsid w:val="007E5605"/>
    <w:rsid w:val="007E663A"/>
    <w:rsid w:val="007E68FE"/>
    <w:rsid w:val="007E69AF"/>
    <w:rsid w:val="007E69F6"/>
    <w:rsid w:val="007E6B4A"/>
    <w:rsid w:val="007E7471"/>
    <w:rsid w:val="007F0664"/>
    <w:rsid w:val="007F2268"/>
    <w:rsid w:val="007F5759"/>
    <w:rsid w:val="007F5AC2"/>
    <w:rsid w:val="007F6CA7"/>
    <w:rsid w:val="008012A6"/>
    <w:rsid w:val="008034DE"/>
    <w:rsid w:val="008036F1"/>
    <w:rsid w:val="008037F5"/>
    <w:rsid w:val="00803858"/>
    <w:rsid w:val="00803965"/>
    <w:rsid w:val="00803D21"/>
    <w:rsid w:val="008044A0"/>
    <w:rsid w:val="00805559"/>
    <w:rsid w:val="00805819"/>
    <w:rsid w:val="0080703E"/>
    <w:rsid w:val="00811E72"/>
    <w:rsid w:val="00812AE4"/>
    <w:rsid w:val="00815B92"/>
    <w:rsid w:val="00816243"/>
    <w:rsid w:val="008241EE"/>
    <w:rsid w:val="008243BC"/>
    <w:rsid w:val="00827723"/>
    <w:rsid w:val="008278A4"/>
    <w:rsid w:val="00830299"/>
    <w:rsid w:val="00830493"/>
    <w:rsid w:val="008312CD"/>
    <w:rsid w:val="008317D0"/>
    <w:rsid w:val="00833A81"/>
    <w:rsid w:val="00835125"/>
    <w:rsid w:val="008371D7"/>
    <w:rsid w:val="0083723D"/>
    <w:rsid w:val="00837576"/>
    <w:rsid w:val="008413EB"/>
    <w:rsid w:val="00842AD4"/>
    <w:rsid w:val="00843D33"/>
    <w:rsid w:val="0084454B"/>
    <w:rsid w:val="008446F2"/>
    <w:rsid w:val="008452BD"/>
    <w:rsid w:val="0084683E"/>
    <w:rsid w:val="00851C02"/>
    <w:rsid w:val="0085209D"/>
    <w:rsid w:val="00853152"/>
    <w:rsid w:val="00853776"/>
    <w:rsid w:val="008545F1"/>
    <w:rsid w:val="00854A82"/>
    <w:rsid w:val="00857ABD"/>
    <w:rsid w:val="008600AE"/>
    <w:rsid w:val="0086039E"/>
    <w:rsid w:val="008630F4"/>
    <w:rsid w:val="008638AC"/>
    <w:rsid w:val="00864E68"/>
    <w:rsid w:val="00865FFA"/>
    <w:rsid w:val="0086607B"/>
    <w:rsid w:val="00867872"/>
    <w:rsid w:val="0087197E"/>
    <w:rsid w:val="00871A2B"/>
    <w:rsid w:val="0087344F"/>
    <w:rsid w:val="008758F3"/>
    <w:rsid w:val="00877204"/>
    <w:rsid w:val="00884533"/>
    <w:rsid w:val="008867BF"/>
    <w:rsid w:val="00886B34"/>
    <w:rsid w:val="00886C03"/>
    <w:rsid w:val="00886F1A"/>
    <w:rsid w:val="00886FAC"/>
    <w:rsid w:val="008908E2"/>
    <w:rsid w:val="00890A41"/>
    <w:rsid w:val="00891DD9"/>
    <w:rsid w:val="00895334"/>
    <w:rsid w:val="008966E9"/>
    <w:rsid w:val="008974A4"/>
    <w:rsid w:val="0089762B"/>
    <w:rsid w:val="0089762C"/>
    <w:rsid w:val="008A111E"/>
    <w:rsid w:val="008A5CF6"/>
    <w:rsid w:val="008A773B"/>
    <w:rsid w:val="008A7F2C"/>
    <w:rsid w:val="008B0AD5"/>
    <w:rsid w:val="008B1A1F"/>
    <w:rsid w:val="008B2820"/>
    <w:rsid w:val="008B2906"/>
    <w:rsid w:val="008C19D2"/>
    <w:rsid w:val="008C3990"/>
    <w:rsid w:val="008C4573"/>
    <w:rsid w:val="008C4F99"/>
    <w:rsid w:val="008C53DC"/>
    <w:rsid w:val="008C655F"/>
    <w:rsid w:val="008C71C6"/>
    <w:rsid w:val="008D3E46"/>
    <w:rsid w:val="008D57EA"/>
    <w:rsid w:val="008D6284"/>
    <w:rsid w:val="008E0AEF"/>
    <w:rsid w:val="008E0F79"/>
    <w:rsid w:val="008E30E2"/>
    <w:rsid w:val="008E48E4"/>
    <w:rsid w:val="008E66EA"/>
    <w:rsid w:val="008E78DE"/>
    <w:rsid w:val="008F2A17"/>
    <w:rsid w:val="008F2D8C"/>
    <w:rsid w:val="008F2FDB"/>
    <w:rsid w:val="00900560"/>
    <w:rsid w:val="009011FC"/>
    <w:rsid w:val="00901AAC"/>
    <w:rsid w:val="00901BFB"/>
    <w:rsid w:val="009137F1"/>
    <w:rsid w:val="00913B1E"/>
    <w:rsid w:val="00914338"/>
    <w:rsid w:val="009150FA"/>
    <w:rsid w:val="0091523E"/>
    <w:rsid w:val="00915A62"/>
    <w:rsid w:val="009164C7"/>
    <w:rsid w:val="00916E28"/>
    <w:rsid w:val="00922F67"/>
    <w:rsid w:val="00923021"/>
    <w:rsid w:val="00927F8E"/>
    <w:rsid w:val="00932103"/>
    <w:rsid w:val="00932147"/>
    <w:rsid w:val="0093319F"/>
    <w:rsid w:val="009333BE"/>
    <w:rsid w:val="009338C6"/>
    <w:rsid w:val="00934A8D"/>
    <w:rsid w:val="00936D0C"/>
    <w:rsid w:val="00937968"/>
    <w:rsid w:val="00944FB9"/>
    <w:rsid w:val="00945CA2"/>
    <w:rsid w:val="00945E63"/>
    <w:rsid w:val="00946707"/>
    <w:rsid w:val="009468F1"/>
    <w:rsid w:val="00947C30"/>
    <w:rsid w:val="00952283"/>
    <w:rsid w:val="00953B58"/>
    <w:rsid w:val="009551BE"/>
    <w:rsid w:val="00961704"/>
    <w:rsid w:val="00964D0D"/>
    <w:rsid w:val="009666F6"/>
    <w:rsid w:val="00966A6B"/>
    <w:rsid w:val="0096751A"/>
    <w:rsid w:val="009675E8"/>
    <w:rsid w:val="00973E16"/>
    <w:rsid w:val="00973EA3"/>
    <w:rsid w:val="00974563"/>
    <w:rsid w:val="00974B70"/>
    <w:rsid w:val="00974FAB"/>
    <w:rsid w:val="00975880"/>
    <w:rsid w:val="009760E8"/>
    <w:rsid w:val="0097635C"/>
    <w:rsid w:val="00977BF0"/>
    <w:rsid w:val="00981FFD"/>
    <w:rsid w:val="00982BDC"/>
    <w:rsid w:val="00982CA0"/>
    <w:rsid w:val="0098394C"/>
    <w:rsid w:val="00986FB3"/>
    <w:rsid w:val="0099102B"/>
    <w:rsid w:val="009A1513"/>
    <w:rsid w:val="009A1B47"/>
    <w:rsid w:val="009A28BE"/>
    <w:rsid w:val="009A3502"/>
    <w:rsid w:val="009A5175"/>
    <w:rsid w:val="009A6E3A"/>
    <w:rsid w:val="009A767D"/>
    <w:rsid w:val="009B0D73"/>
    <w:rsid w:val="009B19F7"/>
    <w:rsid w:val="009B283C"/>
    <w:rsid w:val="009B29A6"/>
    <w:rsid w:val="009B3013"/>
    <w:rsid w:val="009B6076"/>
    <w:rsid w:val="009B7546"/>
    <w:rsid w:val="009C3E2D"/>
    <w:rsid w:val="009C4E5E"/>
    <w:rsid w:val="009C6DAD"/>
    <w:rsid w:val="009C7F1C"/>
    <w:rsid w:val="009D2CF3"/>
    <w:rsid w:val="009D6815"/>
    <w:rsid w:val="009D6E17"/>
    <w:rsid w:val="009D7B69"/>
    <w:rsid w:val="009E0AE2"/>
    <w:rsid w:val="009E0FB4"/>
    <w:rsid w:val="009E165B"/>
    <w:rsid w:val="009E2343"/>
    <w:rsid w:val="009F0338"/>
    <w:rsid w:val="009F181F"/>
    <w:rsid w:val="009F602D"/>
    <w:rsid w:val="009F70F8"/>
    <w:rsid w:val="009F74FA"/>
    <w:rsid w:val="00A052B3"/>
    <w:rsid w:val="00A0620D"/>
    <w:rsid w:val="00A066D1"/>
    <w:rsid w:val="00A07E04"/>
    <w:rsid w:val="00A10237"/>
    <w:rsid w:val="00A12D7A"/>
    <w:rsid w:val="00A1302A"/>
    <w:rsid w:val="00A13A1D"/>
    <w:rsid w:val="00A14F4D"/>
    <w:rsid w:val="00A15085"/>
    <w:rsid w:val="00A16428"/>
    <w:rsid w:val="00A216A3"/>
    <w:rsid w:val="00A2682E"/>
    <w:rsid w:val="00A26B25"/>
    <w:rsid w:val="00A273FA"/>
    <w:rsid w:val="00A2783E"/>
    <w:rsid w:val="00A27F08"/>
    <w:rsid w:val="00A321BD"/>
    <w:rsid w:val="00A3443A"/>
    <w:rsid w:val="00A3573E"/>
    <w:rsid w:val="00A37DB5"/>
    <w:rsid w:val="00A37F2B"/>
    <w:rsid w:val="00A4067E"/>
    <w:rsid w:val="00A40E2B"/>
    <w:rsid w:val="00A41019"/>
    <w:rsid w:val="00A4333D"/>
    <w:rsid w:val="00A44B2E"/>
    <w:rsid w:val="00A512B3"/>
    <w:rsid w:val="00A52037"/>
    <w:rsid w:val="00A53433"/>
    <w:rsid w:val="00A623A4"/>
    <w:rsid w:val="00A62971"/>
    <w:rsid w:val="00A64525"/>
    <w:rsid w:val="00A64D74"/>
    <w:rsid w:val="00A65C12"/>
    <w:rsid w:val="00A67568"/>
    <w:rsid w:val="00A71690"/>
    <w:rsid w:val="00A71A9C"/>
    <w:rsid w:val="00A71C56"/>
    <w:rsid w:val="00A71DA4"/>
    <w:rsid w:val="00A723F3"/>
    <w:rsid w:val="00A73BF4"/>
    <w:rsid w:val="00A73C81"/>
    <w:rsid w:val="00A75B2A"/>
    <w:rsid w:val="00A76119"/>
    <w:rsid w:val="00A76D40"/>
    <w:rsid w:val="00A7731C"/>
    <w:rsid w:val="00A77BB0"/>
    <w:rsid w:val="00A8019D"/>
    <w:rsid w:val="00A80336"/>
    <w:rsid w:val="00A80B7D"/>
    <w:rsid w:val="00A824C6"/>
    <w:rsid w:val="00A844D9"/>
    <w:rsid w:val="00A85ACD"/>
    <w:rsid w:val="00A90827"/>
    <w:rsid w:val="00A96A9A"/>
    <w:rsid w:val="00A975E9"/>
    <w:rsid w:val="00AA1D3F"/>
    <w:rsid w:val="00AA22E9"/>
    <w:rsid w:val="00AA5BCC"/>
    <w:rsid w:val="00AA6A4D"/>
    <w:rsid w:val="00AA741F"/>
    <w:rsid w:val="00AA76C5"/>
    <w:rsid w:val="00AA7A55"/>
    <w:rsid w:val="00AB02B6"/>
    <w:rsid w:val="00AB1107"/>
    <w:rsid w:val="00AB6E48"/>
    <w:rsid w:val="00AB7AB2"/>
    <w:rsid w:val="00AC03F2"/>
    <w:rsid w:val="00AC04DE"/>
    <w:rsid w:val="00AC04F4"/>
    <w:rsid w:val="00AC1053"/>
    <w:rsid w:val="00AC1DD3"/>
    <w:rsid w:val="00AC24DB"/>
    <w:rsid w:val="00AC4F29"/>
    <w:rsid w:val="00AC5D96"/>
    <w:rsid w:val="00AD77E1"/>
    <w:rsid w:val="00AE0176"/>
    <w:rsid w:val="00AE080C"/>
    <w:rsid w:val="00AE1ACF"/>
    <w:rsid w:val="00AE258F"/>
    <w:rsid w:val="00AE272E"/>
    <w:rsid w:val="00AE329E"/>
    <w:rsid w:val="00AE4E8B"/>
    <w:rsid w:val="00AE4EFF"/>
    <w:rsid w:val="00AE6F42"/>
    <w:rsid w:val="00AF0390"/>
    <w:rsid w:val="00AF08F5"/>
    <w:rsid w:val="00AF0C1F"/>
    <w:rsid w:val="00AF0C55"/>
    <w:rsid w:val="00AF1BBB"/>
    <w:rsid w:val="00AF407C"/>
    <w:rsid w:val="00AF506C"/>
    <w:rsid w:val="00AF5D97"/>
    <w:rsid w:val="00AF62D6"/>
    <w:rsid w:val="00AF797B"/>
    <w:rsid w:val="00B012B6"/>
    <w:rsid w:val="00B035C1"/>
    <w:rsid w:val="00B03E04"/>
    <w:rsid w:val="00B049F7"/>
    <w:rsid w:val="00B04B97"/>
    <w:rsid w:val="00B05CF9"/>
    <w:rsid w:val="00B06764"/>
    <w:rsid w:val="00B11638"/>
    <w:rsid w:val="00B12D60"/>
    <w:rsid w:val="00B1400B"/>
    <w:rsid w:val="00B159F0"/>
    <w:rsid w:val="00B16631"/>
    <w:rsid w:val="00B16D5D"/>
    <w:rsid w:val="00B17EA8"/>
    <w:rsid w:val="00B20F1F"/>
    <w:rsid w:val="00B22CB5"/>
    <w:rsid w:val="00B24416"/>
    <w:rsid w:val="00B252A3"/>
    <w:rsid w:val="00B260BB"/>
    <w:rsid w:val="00B26DFA"/>
    <w:rsid w:val="00B31087"/>
    <w:rsid w:val="00B316E4"/>
    <w:rsid w:val="00B337BC"/>
    <w:rsid w:val="00B3671A"/>
    <w:rsid w:val="00B36B3B"/>
    <w:rsid w:val="00B3784F"/>
    <w:rsid w:val="00B37DDF"/>
    <w:rsid w:val="00B40339"/>
    <w:rsid w:val="00B41821"/>
    <w:rsid w:val="00B41E29"/>
    <w:rsid w:val="00B42F6F"/>
    <w:rsid w:val="00B42F8E"/>
    <w:rsid w:val="00B46220"/>
    <w:rsid w:val="00B53B0C"/>
    <w:rsid w:val="00B5521B"/>
    <w:rsid w:val="00B55763"/>
    <w:rsid w:val="00B559BA"/>
    <w:rsid w:val="00B57296"/>
    <w:rsid w:val="00B61C39"/>
    <w:rsid w:val="00B61DA5"/>
    <w:rsid w:val="00B6246F"/>
    <w:rsid w:val="00B624CA"/>
    <w:rsid w:val="00B6316E"/>
    <w:rsid w:val="00B63175"/>
    <w:rsid w:val="00B64877"/>
    <w:rsid w:val="00B655D4"/>
    <w:rsid w:val="00B65874"/>
    <w:rsid w:val="00B66C45"/>
    <w:rsid w:val="00B677D5"/>
    <w:rsid w:val="00B67AD3"/>
    <w:rsid w:val="00B67CC9"/>
    <w:rsid w:val="00B70AC0"/>
    <w:rsid w:val="00B713AE"/>
    <w:rsid w:val="00B71BF5"/>
    <w:rsid w:val="00B75DFD"/>
    <w:rsid w:val="00B8083E"/>
    <w:rsid w:val="00B850D5"/>
    <w:rsid w:val="00B90F5D"/>
    <w:rsid w:val="00B926D7"/>
    <w:rsid w:val="00B93E74"/>
    <w:rsid w:val="00BA0005"/>
    <w:rsid w:val="00BA0AFF"/>
    <w:rsid w:val="00BA1405"/>
    <w:rsid w:val="00BA2F06"/>
    <w:rsid w:val="00BA471C"/>
    <w:rsid w:val="00BA70A3"/>
    <w:rsid w:val="00BB13E9"/>
    <w:rsid w:val="00BB1523"/>
    <w:rsid w:val="00BB1805"/>
    <w:rsid w:val="00BB1BEC"/>
    <w:rsid w:val="00BB4A54"/>
    <w:rsid w:val="00BC16E8"/>
    <w:rsid w:val="00BC1C69"/>
    <w:rsid w:val="00BC3B9F"/>
    <w:rsid w:val="00BC558D"/>
    <w:rsid w:val="00BC6A2A"/>
    <w:rsid w:val="00BC7B8F"/>
    <w:rsid w:val="00BD150C"/>
    <w:rsid w:val="00BD3D23"/>
    <w:rsid w:val="00BD4153"/>
    <w:rsid w:val="00BD4922"/>
    <w:rsid w:val="00BD4FBA"/>
    <w:rsid w:val="00BE1F4C"/>
    <w:rsid w:val="00BE2A56"/>
    <w:rsid w:val="00BE2DC3"/>
    <w:rsid w:val="00BE46F9"/>
    <w:rsid w:val="00BE5A75"/>
    <w:rsid w:val="00BF0712"/>
    <w:rsid w:val="00BF0897"/>
    <w:rsid w:val="00BF2F5E"/>
    <w:rsid w:val="00BF4580"/>
    <w:rsid w:val="00BF6E94"/>
    <w:rsid w:val="00BF738D"/>
    <w:rsid w:val="00BF76F1"/>
    <w:rsid w:val="00C004A8"/>
    <w:rsid w:val="00C01B70"/>
    <w:rsid w:val="00C0219A"/>
    <w:rsid w:val="00C0463E"/>
    <w:rsid w:val="00C04881"/>
    <w:rsid w:val="00C05653"/>
    <w:rsid w:val="00C07EB9"/>
    <w:rsid w:val="00C101CF"/>
    <w:rsid w:val="00C110B8"/>
    <w:rsid w:val="00C11477"/>
    <w:rsid w:val="00C13532"/>
    <w:rsid w:val="00C158E8"/>
    <w:rsid w:val="00C1590A"/>
    <w:rsid w:val="00C15A48"/>
    <w:rsid w:val="00C16DC2"/>
    <w:rsid w:val="00C17F6B"/>
    <w:rsid w:val="00C20FC1"/>
    <w:rsid w:val="00C21D28"/>
    <w:rsid w:val="00C232EA"/>
    <w:rsid w:val="00C23BC0"/>
    <w:rsid w:val="00C23EC7"/>
    <w:rsid w:val="00C26378"/>
    <w:rsid w:val="00C26ACA"/>
    <w:rsid w:val="00C2720F"/>
    <w:rsid w:val="00C308AE"/>
    <w:rsid w:val="00C30C28"/>
    <w:rsid w:val="00C3283A"/>
    <w:rsid w:val="00C3493D"/>
    <w:rsid w:val="00C35A16"/>
    <w:rsid w:val="00C35A75"/>
    <w:rsid w:val="00C43045"/>
    <w:rsid w:val="00C430D9"/>
    <w:rsid w:val="00C43493"/>
    <w:rsid w:val="00C46100"/>
    <w:rsid w:val="00C50A06"/>
    <w:rsid w:val="00C5216A"/>
    <w:rsid w:val="00C53882"/>
    <w:rsid w:val="00C546E5"/>
    <w:rsid w:val="00C56817"/>
    <w:rsid w:val="00C56C59"/>
    <w:rsid w:val="00C56E84"/>
    <w:rsid w:val="00C573A1"/>
    <w:rsid w:val="00C60ACE"/>
    <w:rsid w:val="00C614E0"/>
    <w:rsid w:val="00C629B1"/>
    <w:rsid w:val="00C64E28"/>
    <w:rsid w:val="00C65BE6"/>
    <w:rsid w:val="00C66742"/>
    <w:rsid w:val="00C66F72"/>
    <w:rsid w:val="00C70991"/>
    <w:rsid w:val="00C74F08"/>
    <w:rsid w:val="00C80B21"/>
    <w:rsid w:val="00C80C0F"/>
    <w:rsid w:val="00C80EB2"/>
    <w:rsid w:val="00C83400"/>
    <w:rsid w:val="00C83C99"/>
    <w:rsid w:val="00C843E7"/>
    <w:rsid w:val="00C91F44"/>
    <w:rsid w:val="00C92343"/>
    <w:rsid w:val="00C924C2"/>
    <w:rsid w:val="00C9279A"/>
    <w:rsid w:val="00C927A8"/>
    <w:rsid w:val="00C9324F"/>
    <w:rsid w:val="00C93449"/>
    <w:rsid w:val="00C950D2"/>
    <w:rsid w:val="00C95191"/>
    <w:rsid w:val="00C96ADC"/>
    <w:rsid w:val="00CA0057"/>
    <w:rsid w:val="00CA3EAF"/>
    <w:rsid w:val="00CA7E03"/>
    <w:rsid w:val="00CB059A"/>
    <w:rsid w:val="00CB2932"/>
    <w:rsid w:val="00CB30A1"/>
    <w:rsid w:val="00CB3786"/>
    <w:rsid w:val="00CB3EF7"/>
    <w:rsid w:val="00CB45BB"/>
    <w:rsid w:val="00CB68BF"/>
    <w:rsid w:val="00CB719C"/>
    <w:rsid w:val="00CC2D6A"/>
    <w:rsid w:val="00CC3D16"/>
    <w:rsid w:val="00CC43AB"/>
    <w:rsid w:val="00CC4DAA"/>
    <w:rsid w:val="00CC53ED"/>
    <w:rsid w:val="00CC7308"/>
    <w:rsid w:val="00CD08B0"/>
    <w:rsid w:val="00CD6D26"/>
    <w:rsid w:val="00CD72B9"/>
    <w:rsid w:val="00CE136E"/>
    <w:rsid w:val="00CE20F0"/>
    <w:rsid w:val="00CE2A07"/>
    <w:rsid w:val="00CE2A0A"/>
    <w:rsid w:val="00CE4859"/>
    <w:rsid w:val="00CE6E70"/>
    <w:rsid w:val="00CF0118"/>
    <w:rsid w:val="00CF50AB"/>
    <w:rsid w:val="00CF67B5"/>
    <w:rsid w:val="00CF6A4F"/>
    <w:rsid w:val="00D00224"/>
    <w:rsid w:val="00D01850"/>
    <w:rsid w:val="00D02650"/>
    <w:rsid w:val="00D02D1F"/>
    <w:rsid w:val="00D04242"/>
    <w:rsid w:val="00D0498B"/>
    <w:rsid w:val="00D04A85"/>
    <w:rsid w:val="00D05E7D"/>
    <w:rsid w:val="00D06607"/>
    <w:rsid w:val="00D06662"/>
    <w:rsid w:val="00D1062C"/>
    <w:rsid w:val="00D1181C"/>
    <w:rsid w:val="00D15D6E"/>
    <w:rsid w:val="00D172D4"/>
    <w:rsid w:val="00D20F6B"/>
    <w:rsid w:val="00D21004"/>
    <w:rsid w:val="00D21854"/>
    <w:rsid w:val="00D21C66"/>
    <w:rsid w:val="00D22A24"/>
    <w:rsid w:val="00D22CFE"/>
    <w:rsid w:val="00D22FE1"/>
    <w:rsid w:val="00D242EB"/>
    <w:rsid w:val="00D25138"/>
    <w:rsid w:val="00D25D85"/>
    <w:rsid w:val="00D27655"/>
    <w:rsid w:val="00D3065E"/>
    <w:rsid w:val="00D312FC"/>
    <w:rsid w:val="00D403CF"/>
    <w:rsid w:val="00D4050A"/>
    <w:rsid w:val="00D44817"/>
    <w:rsid w:val="00D46004"/>
    <w:rsid w:val="00D52A7A"/>
    <w:rsid w:val="00D52C0A"/>
    <w:rsid w:val="00D554B3"/>
    <w:rsid w:val="00D56CB7"/>
    <w:rsid w:val="00D607B9"/>
    <w:rsid w:val="00D629BA"/>
    <w:rsid w:val="00D62E03"/>
    <w:rsid w:val="00D64E7F"/>
    <w:rsid w:val="00D70A29"/>
    <w:rsid w:val="00D7149E"/>
    <w:rsid w:val="00D71B3B"/>
    <w:rsid w:val="00D724B5"/>
    <w:rsid w:val="00D72FB4"/>
    <w:rsid w:val="00D7336C"/>
    <w:rsid w:val="00D75524"/>
    <w:rsid w:val="00D76E68"/>
    <w:rsid w:val="00D807A2"/>
    <w:rsid w:val="00D82E6E"/>
    <w:rsid w:val="00D85CD6"/>
    <w:rsid w:val="00D90525"/>
    <w:rsid w:val="00D91096"/>
    <w:rsid w:val="00D917BA"/>
    <w:rsid w:val="00D933DA"/>
    <w:rsid w:val="00D94642"/>
    <w:rsid w:val="00D95DB8"/>
    <w:rsid w:val="00D960E4"/>
    <w:rsid w:val="00D96167"/>
    <w:rsid w:val="00D96C61"/>
    <w:rsid w:val="00DA2731"/>
    <w:rsid w:val="00DA5648"/>
    <w:rsid w:val="00DA6042"/>
    <w:rsid w:val="00DB01DE"/>
    <w:rsid w:val="00DB0945"/>
    <w:rsid w:val="00DB1A79"/>
    <w:rsid w:val="00DB2B16"/>
    <w:rsid w:val="00DB4177"/>
    <w:rsid w:val="00DB6629"/>
    <w:rsid w:val="00DB6A22"/>
    <w:rsid w:val="00DC00EB"/>
    <w:rsid w:val="00DC13E7"/>
    <w:rsid w:val="00DC150A"/>
    <w:rsid w:val="00DC35E1"/>
    <w:rsid w:val="00DC37CC"/>
    <w:rsid w:val="00DC55E4"/>
    <w:rsid w:val="00DC7201"/>
    <w:rsid w:val="00DD0F69"/>
    <w:rsid w:val="00DD14E2"/>
    <w:rsid w:val="00DD30C7"/>
    <w:rsid w:val="00DD5882"/>
    <w:rsid w:val="00DD5BBF"/>
    <w:rsid w:val="00DE028D"/>
    <w:rsid w:val="00DE2D1B"/>
    <w:rsid w:val="00DE30A8"/>
    <w:rsid w:val="00DE31F9"/>
    <w:rsid w:val="00DE5C6F"/>
    <w:rsid w:val="00DE6C11"/>
    <w:rsid w:val="00DE71E7"/>
    <w:rsid w:val="00DE74A7"/>
    <w:rsid w:val="00DF09FC"/>
    <w:rsid w:val="00DF0D71"/>
    <w:rsid w:val="00DF4D19"/>
    <w:rsid w:val="00DF50A6"/>
    <w:rsid w:val="00DF7899"/>
    <w:rsid w:val="00DF7D1A"/>
    <w:rsid w:val="00E005AC"/>
    <w:rsid w:val="00E00B86"/>
    <w:rsid w:val="00E02EE2"/>
    <w:rsid w:val="00E04430"/>
    <w:rsid w:val="00E045F3"/>
    <w:rsid w:val="00E06C17"/>
    <w:rsid w:val="00E07DE5"/>
    <w:rsid w:val="00E11FC6"/>
    <w:rsid w:val="00E13A19"/>
    <w:rsid w:val="00E15467"/>
    <w:rsid w:val="00E15538"/>
    <w:rsid w:val="00E17EBC"/>
    <w:rsid w:val="00E206F5"/>
    <w:rsid w:val="00E27949"/>
    <w:rsid w:val="00E279B1"/>
    <w:rsid w:val="00E279FC"/>
    <w:rsid w:val="00E327AF"/>
    <w:rsid w:val="00E32D49"/>
    <w:rsid w:val="00E346F4"/>
    <w:rsid w:val="00E357C6"/>
    <w:rsid w:val="00E35996"/>
    <w:rsid w:val="00E35B2F"/>
    <w:rsid w:val="00E36064"/>
    <w:rsid w:val="00E367E4"/>
    <w:rsid w:val="00E37104"/>
    <w:rsid w:val="00E43828"/>
    <w:rsid w:val="00E4382A"/>
    <w:rsid w:val="00E43FD0"/>
    <w:rsid w:val="00E51AF3"/>
    <w:rsid w:val="00E52C21"/>
    <w:rsid w:val="00E5305D"/>
    <w:rsid w:val="00E57938"/>
    <w:rsid w:val="00E604A7"/>
    <w:rsid w:val="00E60AFF"/>
    <w:rsid w:val="00E61E95"/>
    <w:rsid w:val="00E625AF"/>
    <w:rsid w:val="00E64054"/>
    <w:rsid w:val="00E656ED"/>
    <w:rsid w:val="00E65720"/>
    <w:rsid w:val="00E70544"/>
    <w:rsid w:val="00E76A20"/>
    <w:rsid w:val="00E8238F"/>
    <w:rsid w:val="00E82971"/>
    <w:rsid w:val="00E860B0"/>
    <w:rsid w:val="00E910A2"/>
    <w:rsid w:val="00E92258"/>
    <w:rsid w:val="00E93223"/>
    <w:rsid w:val="00E938BB"/>
    <w:rsid w:val="00EA0977"/>
    <w:rsid w:val="00EA1584"/>
    <w:rsid w:val="00EA1B7A"/>
    <w:rsid w:val="00EA2E32"/>
    <w:rsid w:val="00EA3227"/>
    <w:rsid w:val="00EA4D47"/>
    <w:rsid w:val="00EA6BC7"/>
    <w:rsid w:val="00EA71BC"/>
    <w:rsid w:val="00EA7503"/>
    <w:rsid w:val="00EB01C5"/>
    <w:rsid w:val="00EB3618"/>
    <w:rsid w:val="00EB457E"/>
    <w:rsid w:val="00EB4DC0"/>
    <w:rsid w:val="00EB5F5C"/>
    <w:rsid w:val="00EB698B"/>
    <w:rsid w:val="00EB6A05"/>
    <w:rsid w:val="00EB6B2B"/>
    <w:rsid w:val="00EC2436"/>
    <w:rsid w:val="00EC517A"/>
    <w:rsid w:val="00ED06DE"/>
    <w:rsid w:val="00ED2888"/>
    <w:rsid w:val="00ED2BAE"/>
    <w:rsid w:val="00ED32DF"/>
    <w:rsid w:val="00ED394E"/>
    <w:rsid w:val="00ED3F33"/>
    <w:rsid w:val="00ED40F3"/>
    <w:rsid w:val="00EE2E24"/>
    <w:rsid w:val="00EE5088"/>
    <w:rsid w:val="00EE5519"/>
    <w:rsid w:val="00EE59D6"/>
    <w:rsid w:val="00EE686E"/>
    <w:rsid w:val="00EE7AE3"/>
    <w:rsid w:val="00EF07AC"/>
    <w:rsid w:val="00EF1513"/>
    <w:rsid w:val="00EF1BFB"/>
    <w:rsid w:val="00EF225B"/>
    <w:rsid w:val="00EF23BA"/>
    <w:rsid w:val="00EF313B"/>
    <w:rsid w:val="00EF3D54"/>
    <w:rsid w:val="00EF4616"/>
    <w:rsid w:val="00EF653D"/>
    <w:rsid w:val="00EF68E0"/>
    <w:rsid w:val="00EF72BD"/>
    <w:rsid w:val="00F00566"/>
    <w:rsid w:val="00F0072F"/>
    <w:rsid w:val="00F02574"/>
    <w:rsid w:val="00F033E8"/>
    <w:rsid w:val="00F05602"/>
    <w:rsid w:val="00F05710"/>
    <w:rsid w:val="00F0614A"/>
    <w:rsid w:val="00F113A8"/>
    <w:rsid w:val="00F115FF"/>
    <w:rsid w:val="00F121E5"/>
    <w:rsid w:val="00F15D1E"/>
    <w:rsid w:val="00F1695D"/>
    <w:rsid w:val="00F20778"/>
    <w:rsid w:val="00F21985"/>
    <w:rsid w:val="00F23139"/>
    <w:rsid w:val="00F24B11"/>
    <w:rsid w:val="00F24BE4"/>
    <w:rsid w:val="00F24C28"/>
    <w:rsid w:val="00F26A4C"/>
    <w:rsid w:val="00F26DA0"/>
    <w:rsid w:val="00F3059C"/>
    <w:rsid w:val="00F331E7"/>
    <w:rsid w:val="00F3665B"/>
    <w:rsid w:val="00F374E9"/>
    <w:rsid w:val="00F405EA"/>
    <w:rsid w:val="00F412A6"/>
    <w:rsid w:val="00F42E65"/>
    <w:rsid w:val="00F43907"/>
    <w:rsid w:val="00F43A79"/>
    <w:rsid w:val="00F44AB2"/>
    <w:rsid w:val="00F44B81"/>
    <w:rsid w:val="00F4563A"/>
    <w:rsid w:val="00F47CB5"/>
    <w:rsid w:val="00F50D4D"/>
    <w:rsid w:val="00F51520"/>
    <w:rsid w:val="00F54266"/>
    <w:rsid w:val="00F56BC6"/>
    <w:rsid w:val="00F56EE0"/>
    <w:rsid w:val="00F60A9B"/>
    <w:rsid w:val="00F62557"/>
    <w:rsid w:val="00F63260"/>
    <w:rsid w:val="00F63DE8"/>
    <w:rsid w:val="00F66824"/>
    <w:rsid w:val="00F70EA1"/>
    <w:rsid w:val="00F72905"/>
    <w:rsid w:val="00F7603A"/>
    <w:rsid w:val="00F765D3"/>
    <w:rsid w:val="00F77269"/>
    <w:rsid w:val="00F81EF0"/>
    <w:rsid w:val="00F823EF"/>
    <w:rsid w:val="00F82B08"/>
    <w:rsid w:val="00F85362"/>
    <w:rsid w:val="00F8575A"/>
    <w:rsid w:val="00F857A6"/>
    <w:rsid w:val="00F925EE"/>
    <w:rsid w:val="00F97B65"/>
    <w:rsid w:val="00FA0D2B"/>
    <w:rsid w:val="00FA19A4"/>
    <w:rsid w:val="00FA40BF"/>
    <w:rsid w:val="00FA50E1"/>
    <w:rsid w:val="00FA612A"/>
    <w:rsid w:val="00FA7E61"/>
    <w:rsid w:val="00FB038E"/>
    <w:rsid w:val="00FB09BE"/>
    <w:rsid w:val="00FB1AEB"/>
    <w:rsid w:val="00FB2EBE"/>
    <w:rsid w:val="00FB5598"/>
    <w:rsid w:val="00FB5F40"/>
    <w:rsid w:val="00FC0FDE"/>
    <w:rsid w:val="00FC33BA"/>
    <w:rsid w:val="00FC33E3"/>
    <w:rsid w:val="00FC3C9E"/>
    <w:rsid w:val="00FC5D0B"/>
    <w:rsid w:val="00FC7AA8"/>
    <w:rsid w:val="00FD04F5"/>
    <w:rsid w:val="00FD0529"/>
    <w:rsid w:val="00FD1641"/>
    <w:rsid w:val="00FD2A33"/>
    <w:rsid w:val="00FD4CB4"/>
    <w:rsid w:val="00FD5058"/>
    <w:rsid w:val="00FD517C"/>
    <w:rsid w:val="00FD67F9"/>
    <w:rsid w:val="00FD74C0"/>
    <w:rsid w:val="00FD7670"/>
    <w:rsid w:val="00FE193F"/>
    <w:rsid w:val="00FE1D07"/>
    <w:rsid w:val="00FE498E"/>
    <w:rsid w:val="00FE7093"/>
    <w:rsid w:val="00FF103C"/>
    <w:rsid w:val="00FF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B0F67D"/>
  <w15:docId w15:val="{F91E3849-6E98-4421-88DF-2B1B2948C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rsid w:val="007826C2"/>
    <w:pPr>
      <w:widowControl w:val="0"/>
      <w:jc w:val="both"/>
    </w:pPr>
    <w:rPr>
      <w:rFonts w:ascii="Arial" w:hAnsi="Arial"/>
      <w:kern w:val="2"/>
      <w:sz w:val="21"/>
      <w:szCs w:val="22"/>
    </w:rPr>
  </w:style>
  <w:style w:type="paragraph" w:styleId="1">
    <w:name w:val="heading 1"/>
    <w:aliases w:val="1级标题,h1,H1,PIM 1,章,标题 1（禁止使用）,章1,章2,章3,章4,章5,章6,章7,章8,章9,章10,章11,章节,第一层,标题1,36标题1,36标题 1,Heading 1 (NN),Attribute Heading 1,_ptChaptNumber,(Alt+1),(Alt+1)1,(Alt+1)2,(Alt+1)3,(Alt+1)4,(Alt+1)5,(Alt+1)6,(Alt+1)7,(Alt+1)8,(Alt+1)9,(Alt+1)10,(Alt+1)11"/>
    <w:basedOn w:val="a0"/>
    <w:next w:val="a1"/>
    <w:link w:val="10"/>
    <w:uiPriority w:val="9"/>
    <w:qFormat/>
    <w:rsid w:val="007826C2"/>
    <w:pPr>
      <w:keepNext/>
      <w:numPr>
        <w:numId w:val="1"/>
      </w:numPr>
      <w:spacing w:before="60" w:after="60" w:line="360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aliases w:val="2级标题,h2,2nd level,Titre2,l2,2,Header 2,H2,y2,节,heading 2,节1,节2,节3,节4,节5,节6,节7,节8,节9,节10,节11,节21,节31,节41,节51,节61,节71,节81,节91,节101,节12,节22,节32,节42,节52,节62,节72,节82,节92,节102,子系统,子系统1,子系统2,子系统3,子系统4,子系统11,子系统21,子系统31,子系统5,子系统12,子系统22,子系统32,子系统6,子系统13,子系"/>
    <w:basedOn w:val="a0"/>
    <w:next w:val="a1"/>
    <w:link w:val="21"/>
    <w:uiPriority w:val="9"/>
    <w:qFormat/>
    <w:rsid w:val="007826C2"/>
    <w:pPr>
      <w:keepNext/>
      <w:numPr>
        <w:ilvl w:val="1"/>
        <w:numId w:val="1"/>
      </w:numPr>
      <w:tabs>
        <w:tab w:val="left" w:pos="504"/>
        <w:tab w:val="left" w:pos="672"/>
        <w:tab w:val="left" w:pos="861"/>
      </w:tabs>
      <w:spacing w:before="60" w:after="60" w:line="360" w:lineRule="auto"/>
      <w:outlineLvl w:val="1"/>
    </w:pPr>
    <w:rPr>
      <w:b/>
      <w:bCs/>
      <w:sz w:val="30"/>
      <w:szCs w:val="32"/>
    </w:rPr>
  </w:style>
  <w:style w:type="paragraph" w:styleId="30">
    <w:name w:val="heading 3"/>
    <w:aliases w:val="3级标题,h3,H3,level_3,PIM 3,Level 3 Head,Heading 3 - old,sect1.2.3,sect1.2.31,sect1.2.32,sect1.2.311,sect1.2.33,sect1.2.312,heading 3,编号标题 3,第二层条,第三层,论文标题 2,BOD 0,Bold Head,bh,3,Heading Three,3rd level,l3,CT,y3,Map,H31,小节,小节1,小节2,小节3,小节4,小,1.1.1 标题 3"/>
    <w:basedOn w:val="a0"/>
    <w:next w:val="a1"/>
    <w:link w:val="32"/>
    <w:uiPriority w:val="9"/>
    <w:qFormat/>
    <w:rsid w:val="007826C2"/>
    <w:pPr>
      <w:keepNext/>
      <w:numPr>
        <w:ilvl w:val="2"/>
        <w:numId w:val="1"/>
      </w:numPr>
      <w:tabs>
        <w:tab w:val="left" w:pos="714"/>
        <w:tab w:val="left" w:pos="882"/>
        <w:tab w:val="left" w:pos="1008"/>
      </w:tabs>
      <w:spacing w:before="60" w:after="60" w:line="360" w:lineRule="auto"/>
      <w:outlineLvl w:val="2"/>
    </w:pPr>
    <w:rPr>
      <w:b/>
      <w:bCs/>
      <w:sz w:val="28"/>
      <w:szCs w:val="32"/>
    </w:rPr>
  </w:style>
  <w:style w:type="paragraph" w:styleId="4">
    <w:name w:val="heading 4"/>
    <w:aliases w:val="4级标题,h4,PIM 4,H4,编号标题 4,y4,heading 4,Heading 4 - old,一,一、,Fab-4,T5,Ref Heading 1,rh1,Heading sql,sect 1.2.3.4,一 Char,一、 Char,heading 4 Char,Heading 4 - old Char,PIM 4 Char Char,标题 4 Char Char,第三层条,第四层,分分节,fileH4,new标题4,条第4级,分报告标题 4,z标题 4,条3,款标题,bl"/>
    <w:basedOn w:val="a0"/>
    <w:next w:val="a1"/>
    <w:link w:val="40"/>
    <w:uiPriority w:val="9"/>
    <w:qFormat/>
    <w:rsid w:val="007826C2"/>
    <w:pPr>
      <w:keepNext/>
      <w:numPr>
        <w:ilvl w:val="3"/>
        <w:numId w:val="1"/>
      </w:numPr>
      <w:tabs>
        <w:tab w:val="left" w:pos="798"/>
        <w:tab w:val="left" w:pos="945"/>
        <w:tab w:val="left" w:pos="1071"/>
        <w:tab w:val="left" w:pos="1218"/>
      </w:tabs>
      <w:spacing w:before="60" w:after="60" w:line="360" w:lineRule="auto"/>
      <w:outlineLvl w:val="3"/>
    </w:pPr>
    <w:rPr>
      <w:b/>
      <w:bCs/>
      <w:sz w:val="24"/>
      <w:szCs w:val="28"/>
    </w:rPr>
  </w:style>
  <w:style w:type="paragraph" w:styleId="5">
    <w:name w:val="heading 5"/>
    <w:aliases w:val="5级标题,dash,ds,dd,(一),（一）,1.1.1,Block Label,第四层条,第五层,z标题 5,1.1.1.1.1标题 5,H5,PIM 5,Level 3 - i,heading 5,Roman list,h5,5,分报告标题 5,MB5,_Appen Let,_Appendix Letter,H51,H52,H53,H54,H55,H56,H57,H58,H59,H510,H511,H512,H513,H514,H515,H516,H517,H518,H519,H520"/>
    <w:basedOn w:val="a0"/>
    <w:next w:val="a1"/>
    <w:link w:val="50"/>
    <w:qFormat/>
    <w:rsid w:val="007826C2"/>
    <w:pPr>
      <w:keepNext/>
      <w:numPr>
        <w:ilvl w:val="4"/>
        <w:numId w:val="1"/>
      </w:numPr>
      <w:spacing w:before="60" w:after="60" w:line="360" w:lineRule="auto"/>
      <w:outlineLvl w:val="4"/>
    </w:pPr>
    <w:rPr>
      <w:b/>
      <w:bCs/>
      <w:sz w:val="24"/>
      <w:szCs w:val="28"/>
    </w:rPr>
  </w:style>
  <w:style w:type="paragraph" w:styleId="6">
    <w:name w:val="heading 6"/>
    <w:aliases w:val="6级标题,Bullet (Single Lines),第五层条,H6,Bullet list,PIM 6,Legal Level 1.,6,BOD 4,分报告标题 6,_ChapNum,_ChapNumber,L6,h6,Third Subheading"/>
    <w:basedOn w:val="a0"/>
    <w:next w:val="a1"/>
    <w:link w:val="60"/>
    <w:qFormat/>
    <w:rsid w:val="007826C2"/>
    <w:pPr>
      <w:keepNext/>
      <w:numPr>
        <w:ilvl w:val="5"/>
        <w:numId w:val="1"/>
      </w:numPr>
      <w:spacing w:before="60" w:after="60" w:line="360" w:lineRule="auto"/>
      <w:outlineLvl w:val="5"/>
    </w:pPr>
    <w:rPr>
      <w:b/>
      <w:bCs/>
      <w:sz w:val="24"/>
      <w:szCs w:val="24"/>
    </w:rPr>
  </w:style>
  <w:style w:type="paragraph" w:styleId="7">
    <w:name w:val="heading 7"/>
    <w:basedOn w:val="a0"/>
    <w:next w:val="a0"/>
    <w:link w:val="70"/>
    <w:uiPriority w:val="9"/>
    <w:unhideWhenUsed/>
    <w:rsid w:val="007826C2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0"/>
    <w:next w:val="a0"/>
    <w:link w:val="80"/>
    <w:rsid w:val="007826C2"/>
    <w:pPr>
      <w:keepNext/>
      <w:keepLines/>
      <w:tabs>
        <w:tab w:val="num" w:pos="6378"/>
      </w:tabs>
      <w:spacing w:before="240" w:after="64" w:line="320" w:lineRule="auto"/>
      <w:ind w:left="5953"/>
      <w:outlineLvl w:val="7"/>
    </w:pPr>
    <w:rPr>
      <w:rFonts w:eastAsia="黑体"/>
      <w:sz w:val="24"/>
      <w:szCs w:val="24"/>
    </w:rPr>
  </w:style>
  <w:style w:type="paragraph" w:styleId="9">
    <w:name w:val="heading 9"/>
    <w:basedOn w:val="a0"/>
    <w:next w:val="a0"/>
    <w:link w:val="90"/>
    <w:rsid w:val="007826C2"/>
    <w:pPr>
      <w:keepNext/>
      <w:keepLines/>
      <w:tabs>
        <w:tab w:val="num" w:pos="7228"/>
      </w:tabs>
      <w:spacing w:before="240" w:after="64" w:line="320" w:lineRule="auto"/>
      <w:ind w:left="6803"/>
      <w:outlineLvl w:val="8"/>
    </w:pPr>
    <w:rPr>
      <w:rFonts w:eastAsia="黑体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uiPriority w:val="99"/>
    <w:unhideWhenUsed/>
    <w:rsid w:val="007826C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rsid w:val="007826C2"/>
    <w:rPr>
      <w:rFonts w:ascii="Arial" w:hAnsi="Arial"/>
      <w:kern w:val="2"/>
      <w:sz w:val="18"/>
      <w:szCs w:val="18"/>
    </w:rPr>
  </w:style>
  <w:style w:type="paragraph" w:styleId="a7">
    <w:name w:val="footer"/>
    <w:basedOn w:val="a0"/>
    <w:link w:val="a8"/>
    <w:uiPriority w:val="99"/>
    <w:unhideWhenUsed/>
    <w:rsid w:val="007826C2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character" w:customStyle="1" w:styleId="a8">
    <w:name w:val="页脚 字符"/>
    <w:link w:val="a7"/>
    <w:uiPriority w:val="99"/>
    <w:rsid w:val="007826C2"/>
    <w:rPr>
      <w:sz w:val="18"/>
      <w:szCs w:val="18"/>
    </w:rPr>
  </w:style>
  <w:style w:type="paragraph" w:customStyle="1" w:styleId="HeadingBar1">
    <w:name w:val="样式 Heading Bar + 1 磅"/>
    <w:basedOn w:val="a0"/>
    <w:rsid w:val="007826C2"/>
    <w:pPr>
      <w:keepNext/>
      <w:keepLines/>
      <w:widowControl/>
      <w:pBdr>
        <w:bottom w:val="single" w:sz="36" w:space="1" w:color="333333"/>
      </w:pBdr>
      <w:spacing w:line="0" w:lineRule="atLeast"/>
      <w:ind w:right="6691"/>
      <w:jc w:val="left"/>
    </w:pPr>
    <w:rPr>
      <w:rFonts w:ascii="Book Antiqua" w:hAnsi="Book Antiqua"/>
      <w:color w:val="FFFFFF"/>
      <w:kern w:val="0"/>
      <w:sz w:val="2"/>
      <w:szCs w:val="2"/>
    </w:rPr>
  </w:style>
  <w:style w:type="character" w:styleId="a9">
    <w:name w:val="Hyperlink"/>
    <w:aliases w:val="超级链接"/>
    <w:uiPriority w:val="99"/>
    <w:rsid w:val="007826C2"/>
    <w:rPr>
      <w:color w:val="0000FF"/>
      <w:u w:val="single"/>
    </w:rPr>
  </w:style>
  <w:style w:type="paragraph" w:styleId="TOC1">
    <w:name w:val="toc 1"/>
    <w:basedOn w:val="a0"/>
    <w:next w:val="a0"/>
    <w:autoRedefine/>
    <w:uiPriority w:val="39"/>
    <w:rsid w:val="007826C2"/>
    <w:rPr>
      <w:rFonts w:ascii="Times New Roman" w:hAnsi="Times New Roman"/>
      <w:szCs w:val="24"/>
    </w:rPr>
  </w:style>
  <w:style w:type="paragraph" w:styleId="TOC2">
    <w:name w:val="toc 2"/>
    <w:basedOn w:val="a0"/>
    <w:next w:val="a0"/>
    <w:autoRedefine/>
    <w:uiPriority w:val="39"/>
    <w:rsid w:val="007826C2"/>
    <w:pPr>
      <w:ind w:leftChars="200" w:left="420"/>
    </w:pPr>
    <w:rPr>
      <w:rFonts w:ascii="Times New Roman" w:hAnsi="Times New Roman"/>
      <w:szCs w:val="24"/>
    </w:rPr>
  </w:style>
  <w:style w:type="paragraph" w:styleId="TOC3">
    <w:name w:val="toc 3"/>
    <w:basedOn w:val="a0"/>
    <w:next w:val="a0"/>
    <w:autoRedefine/>
    <w:uiPriority w:val="39"/>
    <w:rsid w:val="007826C2"/>
    <w:pPr>
      <w:ind w:leftChars="400" w:left="840"/>
    </w:pPr>
    <w:rPr>
      <w:rFonts w:ascii="Times New Roman" w:hAnsi="Times New Roman"/>
      <w:szCs w:val="24"/>
    </w:rPr>
  </w:style>
  <w:style w:type="paragraph" w:styleId="aa">
    <w:name w:val="Balloon Text"/>
    <w:basedOn w:val="a0"/>
    <w:link w:val="ab"/>
    <w:uiPriority w:val="99"/>
    <w:semiHidden/>
    <w:unhideWhenUsed/>
    <w:rsid w:val="007826C2"/>
    <w:rPr>
      <w:rFonts w:ascii="Calibri" w:hAnsi="Calibri"/>
      <w:kern w:val="0"/>
      <w:sz w:val="18"/>
      <w:szCs w:val="18"/>
    </w:rPr>
  </w:style>
  <w:style w:type="character" w:customStyle="1" w:styleId="ab">
    <w:name w:val="批注框文本 字符"/>
    <w:link w:val="aa"/>
    <w:uiPriority w:val="99"/>
    <w:semiHidden/>
    <w:rsid w:val="007826C2"/>
    <w:rPr>
      <w:sz w:val="18"/>
      <w:szCs w:val="18"/>
    </w:rPr>
  </w:style>
  <w:style w:type="character" w:customStyle="1" w:styleId="10">
    <w:name w:val="标题 1 字符"/>
    <w:aliases w:val="1级标题 字符,h1 字符,H1 字符,PIM 1 字符,章 字符,标题 1（禁止使用） 字符,章1 字符,章2 字符,章3 字符,章4 字符,章5 字符,章6 字符,章7 字符,章8 字符,章9 字符,章10 字符,章11 字符,章节 字符,第一层 字符,标题1 字符,36标题1 字符,36标题 1 字符,Heading 1 (NN) 字符,Attribute Heading 1 字符,_ptChaptNumber 字符,(Alt+1) 字符,(Alt+1)1 字符"/>
    <w:link w:val="1"/>
    <w:uiPriority w:val="9"/>
    <w:rsid w:val="007826C2"/>
    <w:rPr>
      <w:rFonts w:ascii="Arial" w:hAnsi="Arial"/>
      <w:b/>
      <w:bCs/>
      <w:kern w:val="44"/>
      <w:sz w:val="32"/>
      <w:szCs w:val="44"/>
    </w:rPr>
  </w:style>
  <w:style w:type="character" w:customStyle="1" w:styleId="21">
    <w:name w:val="标题 2 字符"/>
    <w:aliases w:val="2级标题 字符,h2 字符,2nd level 字符,Titre2 字符,l2 字符,2 字符,Header 2 字符,H2 字符,y2 字符,节 字符,heading 2 字符,节1 字符,节2 字符,节3 字符,节4 字符,节5 字符,节6 字符,节7 字符,节8 字符,节9 字符,节10 字符,节11 字符,节21 字符,节31 字符,节41 字符,节51 字符,节61 字符,节71 字符,节81 字符,节91 字符,节101 字符,节12 字符,节22 字符,节32 字符"/>
    <w:link w:val="2"/>
    <w:uiPriority w:val="9"/>
    <w:rsid w:val="007826C2"/>
    <w:rPr>
      <w:rFonts w:ascii="Arial" w:hAnsi="Arial"/>
      <w:b/>
      <w:bCs/>
      <w:kern w:val="2"/>
      <w:sz w:val="30"/>
      <w:szCs w:val="32"/>
    </w:rPr>
  </w:style>
  <w:style w:type="character" w:customStyle="1" w:styleId="32">
    <w:name w:val="标题 3 字符"/>
    <w:aliases w:val="3级标题 字符,h3 字符,H3 字符,level_3 字符,PIM 3 字符,Level 3 Head 字符,Heading 3 - old 字符,sect1.2.3 字符,sect1.2.31 字符,sect1.2.32 字符,sect1.2.311 字符,sect1.2.33 字符,sect1.2.312 字符,heading 3 字符,编号标题 3 字符,第二层条 字符,第三层 字符,论文标题 2 字符,BOD 0 字符,Bold Head 字符,bh 字符,3 字符,小 字符"/>
    <w:link w:val="30"/>
    <w:uiPriority w:val="9"/>
    <w:rsid w:val="007826C2"/>
    <w:rPr>
      <w:rFonts w:ascii="Arial" w:hAnsi="Arial"/>
      <w:b/>
      <w:bCs/>
      <w:kern w:val="2"/>
      <w:sz w:val="28"/>
      <w:szCs w:val="32"/>
    </w:rPr>
  </w:style>
  <w:style w:type="character" w:customStyle="1" w:styleId="40">
    <w:name w:val="标题 4 字符"/>
    <w:aliases w:val="4级标题 字符,h4 字符,PIM 4 字符,H4 字符,编号标题 4 字符,y4 字符,heading 4 字符,Heading 4 - old 字符,一 字符,一、 字符,Fab-4 字符,T5 字符,Ref Heading 1 字符,rh1 字符,Heading sql 字符,sect 1.2.3.4 字符,一 Char 字符,一、 Char 字符,heading 4 Char 字符,Heading 4 - old Char 字符,PIM 4 Char Char 字符,条3 字符"/>
    <w:link w:val="4"/>
    <w:uiPriority w:val="9"/>
    <w:rsid w:val="007826C2"/>
    <w:rPr>
      <w:rFonts w:ascii="Arial" w:hAnsi="Arial"/>
      <w:b/>
      <w:bCs/>
      <w:kern w:val="2"/>
      <w:sz w:val="24"/>
      <w:szCs w:val="28"/>
    </w:rPr>
  </w:style>
  <w:style w:type="character" w:customStyle="1" w:styleId="50">
    <w:name w:val="标题 5 字符"/>
    <w:aliases w:val="5级标题 字符,dash 字符,ds 字符,dd 字符,(一) 字符,（一） 字符,1.1.1 字符,Block Label 字符,第四层条 字符,第五层 字符,z标题 5 字符,1.1.1.1.1标题 5 字符,H5 字符,PIM 5 字符,Level 3 - i 字符,heading 5 字符,Roman list 字符,h5 字符,5 字符,分报告标题 5 字符,MB5 字符,_Appen Let 字符,_Appendix Letter 字符,H51 字符,H52 字符"/>
    <w:link w:val="5"/>
    <w:rsid w:val="007826C2"/>
    <w:rPr>
      <w:rFonts w:ascii="Arial" w:hAnsi="Arial"/>
      <w:b/>
      <w:bCs/>
      <w:kern w:val="2"/>
      <w:sz w:val="24"/>
      <w:szCs w:val="28"/>
    </w:rPr>
  </w:style>
  <w:style w:type="character" w:customStyle="1" w:styleId="60">
    <w:name w:val="标题 6 字符"/>
    <w:aliases w:val="6级标题 字符,Bullet (Single Lines) 字符,第五层条 字符,H6 字符,Bullet list 字符,PIM 6 字符,Legal Level 1. 字符,6 字符,BOD 4 字符,分报告标题 6 字符,_ChapNum 字符,_ChapNumber 字符,L6 字符,h6 字符,Third Subheading 字符"/>
    <w:link w:val="6"/>
    <w:rsid w:val="007826C2"/>
    <w:rPr>
      <w:rFonts w:ascii="Arial" w:hAnsi="Arial"/>
      <w:b/>
      <w:bCs/>
      <w:kern w:val="2"/>
      <w:sz w:val="24"/>
      <w:szCs w:val="24"/>
    </w:rPr>
  </w:style>
  <w:style w:type="paragraph" w:styleId="20">
    <w:name w:val="Body Text 2"/>
    <w:link w:val="22"/>
    <w:uiPriority w:val="99"/>
    <w:unhideWhenUsed/>
    <w:rsid w:val="007826C2"/>
    <w:pPr>
      <w:numPr>
        <w:numId w:val="3"/>
      </w:numPr>
      <w:spacing w:line="360" w:lineRule="auto"/>
    </w:pPr>
    <w:rPr>
      <w:rFonts w:ascii="Arial" w:hAnsi="Arial"/>
      <w:kern w:val="2"/>
      <w:sz w:val="24"/>
      <w:szCs w:val="22"/>
    </w:rPr>
  </w:style>
  <w:style w:type="character" w:customStyle="1" w:styleId="22">
    <w:name w:val="正文文本 2 字符"/>
    <w:link w:val="20"/>
    <w:uiPriority w:val="99"/>
    <w:rsid w:val="007826C2"/>
    <w:rPr>
      <w:rFonts w:ascii="Arial" w:hAnsi="Arial"/>
      <w:kern w:val="2"/>
      <w:sz w:val="24"/>
      <w:szCs w:val="22"/>
    </w:rPr>
  </w:style>
  <w:style w:type="paragraph" w:customStyle="1" w:styleId="31">
    <w:name w:val="正文3"/>
    <w:rsid w:val="007826C2"/>
    <w:pPr>
      <w:numPr>
        <w:numId w:val="2"/>
      </w:numPr>
      <w:spacing w:before="60" w:after="60" w:line="360" w:lineRule="auto"/>
      <w:outlineLvl w:val="8"/>
    </w:pPr>
    <w:rPr>
      <w:rFonts w:ascii="Arial" w:hAnsi="Arial"/>
      <w:kern w:val="2"/>
      <w:sz w:val="24"/>
      <w:szCs w:val="21"/>
    </w:rPr>
  </w:style>
  <w:style w:type="paragraph" w:customStyle="1" w:styleId="11">
    <w:name w:val="正文字缩1字"/>
    <w:basedOn w:val="a0"/>
    <w:rsid w:val="007826C2"/>
    <w:pPr>
      <w:spacing w:before="60" w:after="60" w:line="360" w:lineRule="auto"/>
      <w:ind w:leftChars="100" w:left="100" w:firstLineChars="200" w:firstLine="200"/>
    </w:pPr>
    <w:rPr>
      <w:rFonts w:ascii="Times New Roman" w:hAnsi="Times New Roman"/>
      <w:sz w:val="24"/>
      <w:szCs w:val="24"/>
    </w:rPr>
  </w:style>
  <w:style w:type="paragraph" w:styleId="ac">
    <w:name w:val="caption"/>
    <w:next w:val="a0"/>
    <w:qFormat/>
    <w:rsid w:val="007826C2"/>
    <w:pPr>
      <w:spacing w:line="360" w:lineRule="auto"/>
      <w:jc w:val="center"/>
    </w:pPr>
    <w:rPr>
      <w:rFonts w:ascii="Arial" w:hAnsi="Arial" w:cs="Arial"/>
      <w:kern w:val="2"/>
      <w:sz w:val="21"/>
    </w:rPr>
  </w:style>
  <w:style w:type="paragraph" w:styleId="a1">
    <w:name w:val="Body Text"/>
    <w:aliases w:val="body text,?y????×?"/>
    <w:link w:val="ad"/>
    <w:uiPriority w:val="99"/>
    <w:unhideWhenUsed/>
    <w:qFormat/>
    <w:rsid w:val="007826C2"/>
    <w:pPr>
      <w:spacing w:line="360" w:lineRule="auto"/>
      <w:ind w:firstLineChars="200" w:firstLine="200"/>
      <w:jc w:val="both"/>
    </w:pPr>
    <w:rPr>
      <w:rFonts w:ascii="Arial" w:hAnsi="Arial"/>
      <w:kern w:val="2"/>
      <w:sz w:val="24"/>
      <w:szCs w:val="22"/>
    </w:rPr>
  </w:style>
  <w:style w:type="character" w:customStyle="1" w:styleId="ad">
    <w:name w:val="正文文本 字符"/>
    <w:aliases w:val="body text 字符,?y????×? 字符"/>
    <w:link w:val="a1"/>
    <w:uiPriority w:val="99"/>
    <w:rsid w:val="007826C2"/>
    <w:rPr>
      <w:rFonts w:ascii="Arial" w:hAnsi="Arial"/>
      <w:kern w:val="2"/>
      <w:sz w:val="24"/>
      <w:szCs w:val="22"/>
    </w:rPr>
  </w:style>
  <w:style w:type="table" w:styleId="ae">
    <w:name w:val="Table Grid"/>
    <w:basedOn w:val="a3"/>
    <w:uiPriority w:val="59"/>
    <w:rsid w:val="007826C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No Spacing"/>
    <w:uiPriority w:val="1"/>
    <w:rsid w:val="007826C2"/>
    <w:pPr>
      <w:widowControl w:val="0"/>
      <w:jc w:val="both"/>
    </w:pPr>
    <w:rPr>
      <w:rFonts w:ascii="Arial" w:hAnsi="Arial"/>
      <w:kern w:val="2"/>
      <w:sz w:val="21"/>
      <w:szCs w:val="22"/>
    </w:rPr>
  </w:style>
  <w:style w:type="paragraph" w:styleId="3">
    <w:name w:val="Body Text 3"/>
    <w:link w:val="33"/>
    <w:uiPriority w:val="99"/>
    <w:unhideWhenUsed/>
    <w:rsid w:val="007826C2"/>
    <w:pPr>
      <w:numPr>
        <w:numId w:val="4"/>
      </w:numPr>
      <w:spacing w:line="360" w:lineRule="auto"/>
      <w:ind w:left="200" w:hangingChars="200" w:hanging="200"/>
    </w:pPr>
    <w:rPr>
      <w:rFonts w:ascii="Arial" w:hAnsi="Arial"/>
      <w:kern w:val="2"/>
      <w:sz w:val="24"/>
      <w:szCs w:val="16"/>
    </w:rPr>
  </w:style>
  <w:style w:type="character" w:customStyle="1" w:styleId="33">
    <w:name w:val="正文文本 3 字符"/>
    <w:link w:val="3"/>
    <w:uiPriority w:val="99"/>
    <w:rsid w:val="007826C2"/>
    <w:rPr>
      <w:rFonts w:ascii="Arial" w:hAnsi="Arial"/>
      <w:kern w:val="2"/>
      <w:sz w:val="24"/>
      <w:szCs w:val="16"/>
    </w:rPr>
  </w:style>
  <w:style w:type="paragraph" w:styleId="a">
    <w:name w:val="Body Text Indent"/>
    <w:link w:val="af0"/>
    <w:uiPriority w:val="99"/>
    <w:unhideWhenUsed/>
    <w:rsid w:val="007826C2"/>
    <w:pPr>
      <w:numPr>
        <w:numId w:val="5"/>
      </w:numPr>
      <w:spacing w:line="360" w:lineRule="auto"/>
    </w:pPr>
    <w:rPr>
      <w:rFonts w:ascii="Arial" w:hAnsi="Arial"/>
      <w:kern w:val="2"/>
      <w:sz w:val="24"/>
      <w:szCs w:val="22"/>
    </w:rPr>
  </w:style>
  <w:style w:type="character" w:customStyle="1" w:styleId="af0">
    <w:name w:val="正文文本缩进 字符"/>
    <w:link w:val="a"/>
    <w:uiPriority w:val="99"/>
    <w:rsid w:val="007826C2"/>
    <w:rPr>
      <w:rFonts w:ascii="Arial" w:hAnsi="Arial"/>
      <w:kern w:val="2"/>
      <w:sz w:val="24"/>
      <w:szCs w:val="22"/>
    </w:rPr>
  </w:style>
  <w:style w:type="paragraph" w:customStyle="1" w:styleId="12">
    <w:name w:val="正文1"/>
    <w:rsid w:val="007826C2"/>
    <w:pPr>
      <w:spacing w:before="60" w:after="60" w:line="360" w:lineRule="auto"/>
      <w:ind w:firstLineChars="200" w:firstLine="200"/>
      <w:outlineLvl w:val="6"/>
    </w:pPr>
    <w:rPr>
      <w:rFonts w:ascii="Arial" w:hAnsi="Arial"/>
      <w:kern w:val="2"/>
      <w:sz w:val="24"/>
      <w:szCs w:val="24"/>
    </w:rPr>
  </w:style>
  <w:style w:type="paragraph" w:customStyle="1" w:styleId="23">
    <w:name w:val="正文2"/>
    <w:basedOn w:val="a0"/>
    <w:rsid w:val="007826C2"/>
    <w:pPr>
      <w:spacing w:before="60" w:after="60" w:line="360" w:lineRule="auto"/>
      <w:outlineLvl w:val="7"/>
    </w:pPr>
    <w:rPr>
      <w:rFonts w:ascii="Times New Roman" w:hAnsi="Times New Roman"/>
      <w:sz w:val="24"/>
      <w:szCs w:val="24"/>
    </w:rPr>
  </w:style>
  <w:style w:type="paragraph" w:styleId="af1">
    <w:name w:val="Document Map"/>
    <w:basedOn w:val="a0"/>
    <w:link w:val="af2"/>
    <w:uiPriority w:val="99"/>
    <w:semiHidden/>
    <w:unhideWhenUsed/>
    <w:rsid w:val="007826C2"/>
    <w:rPr>
      <w:rFonts w:ascii="宋体"/>
      <w:sz w:val="18"/>
      <w:szCs w:val="18"/>
    </w:rPr>
  </w:style>
  <w:style w:type="character" w:customStyle="1" w:styleId="af2">
    <w:name w:val="文档结构图 字符"/>
    <w:link w:val="af1"/>
    <w:uiPriority w:val="99"/>
    <w:semiHidden/>
    <w:rsid w:val="007826C2"/>
    <w:rPr>
      <w:rFonts w:ascii="宋体" w:hAnsi="Arial"/>
      <w:kern w:val="2"/>
      <w:sz w:val="18"/>
      <w:szCs w:val="18"/>
    </w:rPr>
  </w:style>
  <w:style w:type="character" w:customStyle="1" w:styleId="70">
    <w:name w:val="标题 7 字符"/>
    <w:link w:val="7"/>
    <w:uiPriority w:val="9"/>
    <w:rsid w:val="007826C2"/>
    <w:rPr>
      <w:rFonts w:ascii="Arial" w:hAnsi="Arial"/>
      <w:b/>
      <w:bCs/>
      <w:kern w:val="2"/>
      <w:sz w:val="24"/>
      <w:szCs w:val="24"/>
    </w:rPr>
  </w:style>
  <w:style w:type="character" w:customStyle="1" w:styleId="80">
    <w:name w:val="标题 8 字符"/>
    <w:link w:val="8"/>
    <w:rsid w:val="007826C2"/>
    <w:rPr>
      <w:rFonts w:ascii="Arial" w:eastAsia="黑体" w:hAnsi="Arial"/>
      <w:kern w:val="2"/>
      <w:sz w:val="24"/>
      <w:szCs w:val="24"/>
    </w:rPr>
  </w:style>
  <w:style w:type="character" w:customStyle="1" w:styleId="90">
    <w:name w:val="标题 9 字符"/>
    <w:link w:val="9"/>
    <w:rsid w:val="007826C2"/>
    <w:rPr>
      <w:rFonts w:ascii="Arial" w:eastAsia="黑体" w:hAnsi="Arial"/>
      <w:kern w:val="2"/>
      <w:sz w:val="21"/>
      <w:szCs w:val="21"/>
    </w:rPr>
  </w:style>
  <w:style w:type="paragraph" w:styleId="af3">
    <w:name w:val="Normal Indent"/>
    <w:basedOn w:val="a0"/>
    <w:link w:val="af4"/>
    <w:uiPriority w:val="99"/>
    <w:unhideWhenUsed/>
    <w:rsid w:val="007826C2"/>
    <w:pPr>
      <w:spacing w:line="288" w:lineRule="auto"/>
      <w:ind w:firstLineChars="200" w:firstLine="200"/>
    </w:pPr>
  </w:style>
  <w:style w:type="character" w:customStyle="1" w:styleId="af4">
    <w:name w:val="正文缩进 字符"/>
    <w:link w:val="af3"/>
    <w:uiPriority w:val="99"/>
    <w:rsid w:val="007826C2"/>
    <w:rPr>
      <w:rFonts w:ascii="Arial" w:hAnsi="Arial"/>
      <w:kern w:val="2"/>
      <w:sz w:val="21"/>
      <w:szCs w:val="22"/>
    </w:rPr>
  </w:style>
  <w:style w:type="paragraph" w:styleId="TOC4">
    <w:name w:val="toc 4"/>
    <w:basedOn w:val="a0"/>
    <w:next w:val="a0"/>
    <w:autoRedefine/>
    <w:uiPriority w:val="39"/>
    <w:unhideWhenUsed/>
    <w:rsid w:val="007826C2"/>
    <w:pPr>
      <w:ind w:leftChars="600" w:left="1260"/>
    </w:pPr>
    <w:rPr>
      <w:rFonts w:ascii="Calibri" w:hAnsi="Calibri"/>
    </w:rPr>
  </w:style>
  <w:style w:type="paragraph" w:styleId="TOC5">
    <w:name w:val="toc 5"/>
    <w:basedOn w:val="a0"/>
    <w:next w:val="a0"/>
    <w:autoRedefine/>
    <w:uiPriority w:val="39"/>
    <w:unhideWhenUsed/>
    <w:rsid w:val="007826C2"/>
    <w:pPr>
      <w:ind w:leftChars="800" w:left="1680"/>
    </w:pPr>
    <w:rPr>
      <w:rFonts w:ascii="Calibri" w:hAnsi="Calibri"/>
    </w:rPr>
  </w:style>
  <w:style w:type="paragraph" w:styleId="TOC6">
    <w:name w:val="toc 6"/>
    <w:basedOn w:val="a0"/>
    <w:next w:val="a0"/>
    <w:autoRedefine/>
    <w:uiPriority w:val="39"/>
    <w:unhideWhenUsed/>
    <w:rsid w:val="007826C2"/>
    <w:pPr>
      <w:ind w:leftChars="1000" w:left="2100"/>
    </w:pPr>
    <w:rPr>
      <w:rFonts w:ascii="Calibri" w:hAnsi="Calibri"/>
    </w:rPr>
  </w:style>
  <w:style w:type="paragraph" w:styleId="TOC7">
    <w:name w:val="toc 7"/>
    <w:basedOn w:val="a0"/>
    <w:next w:val="a0"/>
    <w:autoRedefine/>
    <w:uiPriority w:val="39"/>
    <w:unhideWhenUsed/>
    <w:rsid w:val="007826C2"/>
    <w:pPr>
      <w:ind w:leftChars="1200" w:left="2520"/>
    </w:pPr>
    <w:rPr>
      <w:rFonts w:ascii="Calibri" w:hAnsi="Calibri"/>
    </w:rPr>
  </w:style>
  <w:style w:type="paragraph" w:styleId="TOC8">
    <w:name w:val="toc 8"/>
    <w:basedOn w:val="a0"/>
    <w:next w:val="a0"/>
    <w:autoRedefine/>
    <w:uiPriority w:val="39"/>
    <w:unhideWhenUsed/>
    <w:rsid w:val="007826C2"/>
    <w:pPr>
      <w:ind w:leftChars="1400" w:left="2940"/>
    </w:pPr>
    <w:rPr>
      <w:rFonts w:ascii="Calibri" w:hAnsi="Calibri"/>
    </w:rPr>
  </w:style>
  <w:style w:type="paragraph" w:styleId="TOC9">
    <w:name w:val="toc 9"/>
    <w:basedOn w:val="a0"/>
    <w:next w:val="a0"/>
    <w:autoRedefine/>
    <w:uiPriority w:val="39"/>
    <w:unhideWhenUsed/>
    <w:rsid w:val="007826C2"/>
    <w:pPr>
      <w:ind w:leftChars="1600" w:left="3360"/>
    </w:pPr>
    <w:rPr>
      <w:rFonts w:ascii="Calibri" w:hAnsi="Calibri"/>
    </w:rPr>
  </w:style>
  <w:style w:type="paragraph" w:customStyle="1" w:styleId="af5">
    <w:name w:val="表格文本"/>
    <w:basedOn w:val="a0"/>
    <w:link w:val="Char"/>
    <w:qFormat/>
    <w:rsid w:val="007826C2"/>
    <w:pPr>
      <w:widowControl/>
      <w:spacing w:beforeLines="20" w:afterLines="20"/>
      <w:jc w:val="left"/>
    </w:pPr>
    <w:rPr>
      <w:rFonts w:cs="宋体"/>
      <w:color w:val="000000"/>
      <w:kern w:val="0"/>
      <w:sz w:val="22"/>
      <w:szCs w:val="20"/>
    </w:rPr>
  </w:style>
  <w:style w:type="paragraph" w:customStyle="1" w:styleId="af6">
    <w:name w:val="题注样式"/>
    <w:basedOn w:val="a0"/>
    <w:next w:val="a0"/>
    <w:link w:val="Char0"/>
    <w:qFormat/>
    <w:rsid w:val="007826C2"/>
    <w:pPr>
      <w:spacing w:line="360" w:lineRule="auto"/>
      <w:jc w:val="center"/>
    </w:pPr>
  </w:style>
  <w:style w:type="character" w:customStyle="1" w:styleId="Char">
    <w:name w:val="表格文本 Char"/>
    <w:basedOn w:val="a2"/>
    <w:link w:val="af5"/>
    <w:rsid w:val="007826C2"/>
    <w:rPr>
      <w:rFonts w:ascii="Arial" w:hAnsi="Arial" w:cs="宋体"/>
      <w:color w:val="000000"/>
      <w:sz w:val="22"/>
    </w:rPr>
  </w:style>
  <w:style w:type="character" w:customStyle="1" w:styleId="Char0">
    <w:name w:val="题注样式 Char"/>
    <w:basedOn w:val="a2"/>
    <w:link w:val="af6"/>
    <w:rsid w:val="007826C2"/>
    <w:rPr>
      <w:rFonts w:ascii="Arial" w:hAnsi="Arial"/>
      <w:kern w:val="2"/>
      <w:sz w:val="21"/>
      <w:szCs w:val="22"/>
    </w:rPr>
  </w:style>
  <w:style w:type="character" w:styleId="af7">
    <w:name w:val="page number"/>
    <w:basedOn w:val="a2"/>
    <w:rsid w:val="000F6222"/>
  </w:style>
  <w:style w:type="numbering" w:customStyle="1" w:styleId="13">
    <w:name w:val="样式 编号1"/>
    <w:basedOn w:val="a4"/>
    <w:rsid w:val="000F6222"/>
  </w:style>
  <w:style w:type="paragraph" w:styleId="af8">
    <w:name w:val="List Paragraph"/>
    <w:basedOn w:val="a0"/>
    <w:uiPriority w:val="34"/>
    <w:qFormat/>
    <w:rsid w:val="007826C2"/>
    <w:pPr>
      <w:ind w:firstLine="420"/>
    </w:pPr>
  </w:style>
  <w:style w:type="paragraph" w:customStyle="1" w:styleId="0850">
    <w:name w:val="样式 左侧:  0.85 厘米 首行缩进:  0 字符"/>
    <w:basedOn w:val="a0"/>
    <w:rsid w:val="007826C2"/>
    <w:rPr>
      <w:rFonts w:cs="宋体"/>
      <w:szCs w:val="20"/>
    </w:rPr>
  </w:style>
  <w:style w:type="character" w:styleId="af9">
    <w:name w:val="Emphasis"/>
    <w:uiPriority w:val="20"/>
    <w:qFormat/>
    <w:rsid w:val="007826C2"/>
    <w:rPr>
      <w:i/>
      <w:iCs/>
    </w:rPr>
  </w:style>
  <w:style w:type="paragraph" w:styleId="afa">
    <w:name w:val="Normal (Web)"/>
    <w:basedOn w:val="a0"/>
    <w:uiPriority w:val="99"/>
    <w:semiHidden/>
    <w:unhideWhenUsed/>
    <w:rsid w:val="005355F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2"/>
    <w:rsid w:val="005355F5"/>
  </w:style>
  <w:style w:type="paragraph" w:styleId="HTML">
    <w:name w:val="HTML Preformatted"/>
    <w:basedOn w:val="a0"/>
    <w:link w:val="HTML0"/>
    <w:uiPriority w:val="99"/>
    <w:semiHidden/>
    <w:unhideWhenUsed/>
    <w:rsid w:val="008371D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2"/>
    <w:link w:val="HTML"/>
    <w:uiPriority w:val="99"/>
    <w:semiHidden/>
    <w:rsid w:val="008371D7"/>
    <w:rPr>
      <w:rFonts w:ascii="宋体" w:hAnsi="宋体" w:cs="宋体"/>
      <w:sz w:val="24"/>
      <w:szCs w:val="24"/>
    </w:rPr>
  </w:style>
  <w:style w:type="character" w:customStyle="1" w:styleId="hljs-keyword">
    <w:name w:val="hljs-keyword"/>
    <w:basedOn w:val="a2"/>
    <w:rsid w:val="001C7250"/>
  </w:style>
  <w:style w:type="character" w:customStyle="1" w:styleId="hljs-number">
    <w:name w:val="hljs-number"/>
    <w:basedOn w:val="a2"/>
    <w:rsid w:val="001C7250"/>
  </w:style>
  <w:style w:type="character" w:customStyle="1" w:styleId="pln">
    <w:name w:val="pln"/>
    <w:basedOn w:val="a2"/>
    <w:rsid w:val="006A5FBB"/>
  </w:style>
  <w:style w:type="character" w:customStyle="1" w:styleId="pun">
    <w:name w:val="pun"/>
    <w:basedOn w:val="a2"/>
    <w:rsid w:val="006A5FBB"/>
  </w:style>
  <w:style w:type="character" w:customStyle="1" w:styleId="lit">
    <w:name w:val="lit"/>
    <w:basedOn w:val="a2"/>
    <w:rsid w:val="006A5FBB"/>
  </w:style>
  <w:style w:type="character" w:customStyle="1" w:styleId="kwd">
    <w:name w:val="kwd"/>
    <w:basedOn w:val="a2"/>
    <w:rsid w:val="006A5FBB"/>
  </w:style>
  <w:style w:type="character" w:customStyle="1" w:styleId="textimport2">
    <w:name w:val="text_import2"/>
    <w:basedOn w:val="a2"/>
    <w:rsid w:val="00E327AF"/>
  </w:style>
  <w:style w:type="character" w:customStyle="1" w:styleId="termcommand">
    <w:name w:val="term_command"/>
    <w:basedOn w:val="a2"/>
    <w:rsid w:val="001E5CD1"/>
  </w:style>
  <w:style w:type="character" w:customStyle="1" w:styleId="termhd">
    <w:name w:val="term_hd"/>
    <w:basedOn w:val="a2"/>
    <w:rsid w:val="00710470"/>
  </w:style>
  <w:style w:type="character" w:customStyle="1" w:styleId="termwrite">
    <w:name w:val="term_write"/>
    <w:basedOn w:val="a2"/>
    <w:rsid w:val="00710470"/>
  </w:style>
  <w:style w:type="character" w:customStyle="1" w:styleId="description">
    <w:name w:val="description"/>
    <w:basedOn w:val="a2"/>
    <w:rsid w:val="007323B8"/>
  </w:style>
  <w:style w:type="character" w:styleId="HTML1">
    <w:name w:val="HTML Code"/>
    <w:basedOn w:val="a2"/>
    <w:uiPriority w:val="99"/>
    <w:semiHidden/>
    <w:unhideWhenUsed/>
    <w:rsid w:val="00827723"/>
    <w:rPr>
      <w:rFonts w:ascii="宋体" w:eastAsia="宋体" w:hAnsi="宋体" w:cs="宋体"/>
      <w:sz w:val="24"/>
      <w:szCs w:val="24"/>
    </w:rPr>
  </w:style>
  <w:style w:type="character" w:customStyle="1" w:styleId="str">
    <w:name w:val="str"/>
    <w:basedOn w:val="a2"/>
    <w:rsid w:val="00EE7AE3"/>
  </w:style>
  <w:style w:type="character" w:styleId="afb">
    <w:name w:val="FollowedHyperlink"/>
    <w:basedOn w:val="a2"/>
    <w:uiPriority w:val="99"/>
    <w:semiHidden/>
    <w:unhideWhenUsed/>
    <w:rsid w:val="00710F2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2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1889">
          <w:marLeft w:val="0"/>
          <w:marRight w:val="0"/>
          <w:marTop w:val="75"/>
          <w:marBottom w:val="75"/>
          <w:divBdr>
            <w:top w:val="single" w:sz="6" w:space="4" w:color="CCCCCC"/>
            <w:left w:val="single" w:sz="6" w:space="4" w:color="CCCCCC"/>
            <w:bottom w:val="single" w:sz="6" w:space="4" w:color="CCCCCC"/>
            <w:right w:val="single" w:sz="6" w:space="4" w:color="CCCCCC"/>
          </w:divBdr>
        </w:div>
        <w:div w:id="1832939778">
          <w:marLeft w:val="0"/>
          <w:marRight w:val="0"/>
          <w:marTop w:val="75"/>
          <w:marBottom w:val="75"/>
          <w:divBdr>
            <w:top w:val="single" w:sz="6" w:space="4" w:color="CCCCCC"/>
            <w:left w:val="single" w:sz="6" w:space="4" w:color="CCCCCC"/>
            <w:bottom w:val="single" w:sz="6" w:space="4" w:color="CCCCCC"/>
            <w:right w:val="single" w:sz="6" w:space="4" w:color="CCCCCC"/>
          </w:divBdr>
        </w:div>
        <w:div w:id="2108580169">
          <w:marLeft w:val="0"/>
          <w:marRight w:val="0"/>
          <w:marTop w:val="75"/>
          <w:marBottom w:val="75"/>
          <w:divBdr>
            <w:top w:val="single" w:sz="6" w:space="4" w:color="CCCCCC"/>
            <w:left w:val="single" w:sz="6" w:space="4" w:color="CCCCCC"/>
            <w:bottom w:val="single" w:sz="6" w:space="4" w:color="CCCCCC"/>
            <w:right w:val="single" w:sz="6" w:space="4" w:color="CCCCCC"/>
          </w:divBdr>
        </w:div>
      </w:divsChild>
    </w:div>
    <w:div w:id="12111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542380">
          <w:marLeft w:val="0"/>
          <w:marRight w:val="0"/>
          <w:marTop w:val="75"/>
          <w:marBottom w:val="75"/>
          <w:divBdr>
            <w:top w:val="single" w:sz="6" w:space="4" w:color="CCCCCC"/>
            <w:left w:val="single" w:sz="6" w:space="4" w:color="CCCCCC"/>
            <w:bottom w:val="single" w:sz="6" w:space="4" w:color="CCCCCC"/>
            <w:right w:val="single" w:sz="6" w:space="4" w:color="CCCCCC"/>
          </w:divBdr>
        </w:div>
      </w:divsChild>
    </w:div>
    <w:div w:id="13688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51655">
          <w:marLeft w:val="0"/>
          <w:marRight w:val="0"/>
          <w:marTop w:val="0"/>
          <w:marBottom w:val="45"/>
          <w:divBdr>
            <w:top w:val="single" w:sz="6" w:space="0" w:color="E0E0E0"/>
            <w:left w:val="single" w:sz="6" w:space="0" w:color="E0E0E0"/>
            <w:bottom w:val="single" w:sz="6" w:space="0" w:color="E0E0E0"/>
            <w:right w:val="single" w:sz="6" w:space="0" w:color="E0E0E0"/>
          </w:divBdr>
        </w:div>
      </w:divsChild>
    </w:div>
    <w:div w:id="17390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http://hubs.hust.edu.cn/index.jsp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ubsupport@hust.edu.cn" TargetMode="External"/><Relationship Id="rId1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ysware.normal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3AC47-C594-4F7A-9BA5-24932AEC1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sysware.normal.dotx</Template>
  <TotalTime>980</TotalTime>
  <Pages>5</Pages>
  <Words>504</Words>
  <Characters>566</Characters>
  <Application>Microsoft Office Word</Application>
  <DocSecurity>0</DocSecurity>
  <Lines>40</Lines>
  <Paragraphs>28</Paragraphs>
  <ScaleCrop>false</ScaleCrop>
  <Company>微软中国</Company>
  <LinksUpToDate>false</LinksUpToDate>
  <CharactersWithSpaces>1042</CharactersWithSpaces>
  <SharedDoc>false</SharedDoc>
  <HLinks>
    <vt:vector size="18" baseType="variant">
      <vt:variant>
        <vt:i4>1966135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_Toc371579229</vt:lpwstr>
      </vt:variant>
      <vt:variant>
        <vt:i4>1966135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_Toc371579228</vt:lpwstr>
      </vt:variant>
      <vt:variant>
        <vt:i4>1966135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_Toc371579227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songking</dc:creator>
  <cp:lastModifiedBy>龚平</cp:lastModifiedBy>
  <cp:revision>641</cp:revision>
  <cp:lastPrinted>2020-05-29T08:18:00Z</cp:lastPrinted>
  <dcterms:created xsi:type="dcterms:W3CDTF">2017-04-13T06:48:00Z</dcterms:created>
  <dcterms:modified xsi:type="dcterms:W3CDTF">2023-04-18T07:30:00Z</dcterms:modified>
</cp:coreProperties>
</file>