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777" w:tblpY="1458"/>
        <w:tblOverlap w:val="never"/>
        <w:tblW w:w="103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0"/>
        <w:gridCol w:w="810"/>
        <w:gridCol w:w="1257"/>
        <w:gridCol w:w="1177"/>
        <w:gridCol w:w="1366"/>
        <w:gridCol w:w="1203"/>
        <w:gridCol w:w="1629"/>
        <w:gridCol w:w="2065"/>
      </w:tblGrid>
      <w:tr w14:paraId="67C96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103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02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西华师范大学推免生报名申请表</w:t>
            </w:r>
          </w:p>
        </w:tc>
      </w:tr>
      <w:tr w14:paraId="18FB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6" w:hRule="atLeast"/>
        </w:trPr>
        <w:tc>
          <w:tcPr>
            <w:tcW w:w="163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60A9">
            <w:pPr>
              <w:keepNext w:val="0"/>
              <w:keepLines w:val="0"/>
              <w:widowControl/>
              <w:suppressLineNumbers w:val="0"/>
              <w:ind w:left="-420" w:leftChars="-200" w:firstLine="420" w:firstLineChars="15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949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95A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0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A60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6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135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center"/>
              <w:textAlignment w:val="top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片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近期一寸免冠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正面照</w:t>
            </w:r>
          </w:p>
        </w:tc>
      </w:tr>
      <w:tr w14:paraId="6776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3" w:hRule="atLeast"/>
        </w:trPr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6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籍贯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3C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65F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A78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25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B0773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4EA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8" w:hRule="atLeast"/>
        </w:trPr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2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879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172A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84D3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F5A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</w:trPr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6723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8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4D0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36E6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3" w:hRule="atLeast"/>
        </w:trPr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专业必修课排名/所有必修课排名</w:t>
            </w:r>
          </w:p>
        </w:tc>
        <w:tc>
          <w:tcPr>
            <w:tcW w:w="2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208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外语等级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及成绩</w:t>
            </w:r>
          </w:p>
        </w:tc>
        <w:tc>
          <w:tcPr>
            <w:tcW w:w="48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95D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5D2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8" w:hRule="atLeast"/>
        </w:trPr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F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附</w:t>
            </w:r>
          </w:p>
          <w:p w14:paraId="264E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加</w:t>
            </w:r>
          </w:p>
          <w:p w14:paraId="5540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分</w:t>
            </w:r>
          </w:p>
          <w:p w14:paraId="6A2A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  <w:t>情</w:t>
            </w:r>
          </w:p>
          <w:p w14:paraId="2B79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  <w:t>况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4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学术专长</w:t>
            </w:r>
          </w:p>
        </w:tc>
        <w:tc>
          <w:tcPr>
            <w:tcW w:w="869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2B4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B3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1" w:hRule="atLeast"/>
        </w:trPr>
        <w:tc>
          <w:tcPr>
            <w:tcW w:w="82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D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F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学科竞赛</w:t>
            </w:r>
          </w:p>
        </w:tc>
        <w:tc>
          <w:tcPr>
            <w:tcW w:w="869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AF2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8D5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1" w:hRule="atLeast"/>
        </w:trPr>
        <w:tc>
          <w:tcPr>
            <w:tcW w:w="8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8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2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社会服务及其他</w:t>
            </w:r>
          </w:p>
        </w:tc>
        <w:tc>
          <w:tcPr>
            <w:tcW w:w="869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7E0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642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6" w:hRule="atLeast"/>
        </w:trPr>
        <w:tc>
          <w:tcPr>
            <w:tcW w:w="1032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本人承诺以上各项内容真实，如有虚假，愿承担相应后果。                                                    </w:t>
            </w:r>
          </w:p>
          <w:p w14:paraId="126D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申请人签字：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年   月   日</w:t>
            </w:r>
          </w:p>
        </w:tc>
      </w:tr>
    </w:tbl>
    <w:p w14:paraId="7A8E3CBA">
      <w:pPr>
        <w:jc w:val="left"/>
        <w:rPr>
          <w:rFonts w:hint="default" w:eastAsiaTheme="minorEastAsia"/>
          <w:b/>
          <w:bCs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-9108440</wp:posOffset>
                </wp:positionV>
                <wp:extent cx="868045" cy="30670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0530" y="476250"/>
                          <a:ext cx="86804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F9BFD">
                            <w:pPr>
                              <w:rPr>
                                <w:rFonts w:hint="eastAsia" w:ascii="宋体" w:hAnsi="宋体" w:eastAsia="宋体" w:cs="宋体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6.1pt;margin-top:-717.2pt;height:24.15pt;width:68.35pt;z-index:251659264;mso-width-relative:page;mso-height-relative:page;" filled="f" stroked="f" coordsize="21600,21600" o:gfxdata="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6ikts90AAAAPAQAADwAAAAAAAAABACAA&#10;AAAiAAAAZHJzL2Rvd25yZXYueG1sUEsBAhQAFAAAAAgAh07iQFIC/dhBAgAAbwQAAA4AAAAAAAAA&#10;AQAgAAAALA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BF9BFD">
                      <w:pPr>
                        <w:rPr>
                          <w:rFonts w:hint="eastAsia" w:ascii="宋体" w:hAnsi="宋体" w:eastAsia="宋体" w:cs="宋体"/>
                          <w:sz w:val="22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lang w:val="en-US" w:eastAsia="zh-CN"/>
        </w:rPr>
        <w:t>注：附加分情况只填写符合加分条件的项目</w:t>
      </w:r>
      <w:bookmarkStart w:id="0" w:name="_GoBack"/>
      <w:bookmarkEnd w:id="0"/>
      <w:r>
        <w:rPr>
          <w:rFonts w:hint="eastAsia"/>
          <w:b/>
          <w:bCs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iODg5OTI1OTU3NDg5ZjIwNDczOGIyOWNkNTBhNTgifQ=="/>
  </w:docVars>
  <w:rsids>
    <w:rsidRoot w:val="658B1F5A"/>
    <w:rsid w:val="0AD15B12"/>
    <w:rsid w:val="0F40592B"/>
    <w:rsid w:val="17025703"/>
    <w:rsid w:val="19903A15"/>
    <w:rsid w:val="19ED6019"/>
    <w:rsid w:val="23034F73"/>
    <w:rsid w:val="28815A33"/>
    <w:rsid w:val="2BB37404"/>
    <w:rsid w:val="34AC101E"/>
    <w:rsid w:val="3669124B"/>
    <w:rsid w:val="3D6626E3"/>
    <w:rsid w:val="4B573894"/>
    <w:rsid w:val="4B9703A4"/>
    <w:rsid w:val="4F223F01"/>
    <w:rsid w:val="51BB57F2"/>
    <w:rsid w:val="529A7044"/>
    <w:rsid w:val="53756977"/>
    <w:rsid w:val="5552171B"/>
    <w:rsid w:val="5ABC671C"/>
    <w:rsid w:val="5B7417DA"/>
    <w:rsid w:val="5E9D5487"/>
    <w:rsid w:val="5EA265CA"/>
    <w:rsid w:val="658B1F5A"/>
    <w:rsid w:val="6D535020"/>
    <w:rsid w:val="6F91357E"/>
    <w:rsid w:val="7B3B0B2B"/>
    <w:rsid w:val="7BF4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font-weight : 400" w:hAnsi="font-weight : 400" w:eastAsia="font-weight : 400" w:cs="font-weight : 400"/>
      <w:color w:val="000000"/>
      <w:sz w:val="28"/>
      <w:szCs w:val="28"/>
      <w:u w:val="none"/>
    </w:rPr>
  </w:style>
  <w:style w:type="character" w:customStyle="1" w:styleId="5">
    <w:name w:val="font31"/>
    <w:basedOn w:val="3"/>
    <w:qFormat/>
    <w:uiPriority w:val="0"/>
    <w:rPr>
      <w:rFonts w:hint="default" w:ascii="Wingdings 2" w:hAnsi="Wingdings 2" w:eastAsia="Wingdings 2" w:cs="Wingdings 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3456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149</Words>
  <Characters>149</Characters>
  <Lines>0</Lines>
  <Paragraphs>0</Paragraphs>
  <TotalTime>4</TotalTime>
  <ScaleCrop>false</ScaleCrop>
  <LinksUpToDate>false</LinksUpToDate>
  <CharactersWithSpaces>288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2018-09-07T02:57:00Z</dcterms:created>
  <dc:creator>hello</dc:creator>
  <cp:lastModifiedBy>雅南粤</cp:lastModifiedBy>
  <cp:lastPrinted>2023-09-16T06:12:00Z</cp:lastPrinted>
  <dcterms:modified xsi:type="dcterms:W3CDTF">2024-09-07T15:45:23Z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9CCE12B5D26443F3809367D411601B73</vt:lpwstr>
  </property>
</Properties>
</file>