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9D023">
      <w:pPr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bidi="ar"/>
        </w:rPr>
        <w:t>经济与管理学院20</w:t>
      </w:r>
      <w:r>
        <w:rPr>
          <w:rFonts w:ascii="宋体" w:hAnsi="宋体" w:eastAsia="宋体" w:cs="宋体"/>
          <w:b/>
          <w:color w:val="000000"/>
          <w:kern w:val="0"/>
          <w:sz w:val="32"/>
          <w:szCs w:val="32"/>
          <w:lang w:bidi="ar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bidi="ar"/>
        </w:rPr>
        <w:t>级本科生</w:t>
      </w:r>
    </w:p>
    <w:p w14:paraId="23935EE6">
      <w:pPr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bidi="ar"/>
        </w:rPr>
        <w:t>研究生推免生遴选工作小组成员名单</w:t>
      </w:r>
    </w:p>
    <w:p w14:paraId="107CC1A4">
      <w:pPr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</w:p>
    <w:p w14:paraId="565EC302">
      <w:pPr>
        <w:pStyle w:val="4"/>
        <w:widowControl/>
        <w:spacing w:after="0" w:line="520" w:lineRule="exact"/>
        <w:jc w:val="both"/>
        <w:rPr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评审小组名单及职务：</w:t>
      </w:r>
    </w:p>
    <w:p w14:paraId="1F8CF84B">
      <w:pPr>
        <w:pStyle w:val="4"/>
        <w:widowControl/>
        <w:spacing w:after="0" w:line="520" w:lineRule="exact"/>
        <w:jc w:val="both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组长：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吕承超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（院长）</w:t>
      </w:r>
    </w:p>
    <w:p w14:paraId="46DF8CC4">
      <w:pPr>
        <w:pStyle w:val="4"/>
        <w:widowControl/>
        <w:shd w:val="clear" w:color="auto" w:fill="FFFFFF"/>
        <w:spacing w:after="0" w:line="520" w:lineRule="exact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副组长：宫  攀（</w:t>
      </w:r>
      <w:r>
        <w:rPr>
          <w:rFonts w:hint="eastAsia" w:ascii="宋体" w:hAnsi="宋体" w:eastAsia="宋体" w:cs="宋体"/>
          <w:color w:val="222222"/>
          <w:sz w:val="27"/>
          <w:szCs w:val="27"/>
          <w:shd w:val="clear" w:color="auto" w:fill="FFFFFF"/>
        </w:rPr>
        <w:t>副院长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</w:p>
    <w:p w14:paraId="4BB4122F">
      <w:pPr>
        <w:pStyle w:val="4"/>
        <w:widowControl/>
        <w:shd w:val="clear" w:color="auto" w:fill="FFFFFF"/>
        <w:spacing w:after="0" w:line="520" w:lineRule="exact"/>
        <w:ind w:firstLine="1120" w:firstLineChars="400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李勋来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222222"/>
          <w:sz w:val="27"/>
          <w:szCs w:val="27"/>
          <w:shd w:val="clear" w:color="auto" w:fill="FFFFFF"/>
          <w:lang w:val="en-US" w:eastAsia="zh-CN"/>
        </w:rPr>
        <w:t>党委书记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</w:t>
      </w:r>
    </w:p>
    <w:p w14:paraId="1F569CE9">
      <w:pPr>
        <w:pStyle w:val="4"/>
        <w:widowControl/>
        <w:spacing w:after="0" w:line="520" w:lineRule="exact"/>
        <w:ind w:firstLine="1120" w:firstLineChars="400"/>
        <w:jc w:val="both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牛宝卫（党委副书记）</w:t>
      </w:r>
    </w:p>
    <w:p w14:paraId="3DE112A2">
      <w:pPr>
        <w:pStyle w:val="4"/>
        <w:widowControl/>
        <w:spacing w:after="0" w:line="520" w:lineRule="exact"/>
        <w:jc w:val="both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成员：任  燕（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</w:rPr>
        <w:t>国际贸易系主任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）、杨皎平（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</w:rPr>
        <w:t>工商管理系主任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）、</w:t>
      </w:r>
    </w:p>
    <w:p w14:paraId="63C7A3F0">
      <w:pPr>
        <w:pStyle w:val="4"/>
        <w:widowControl/>
        <w:spacing w:after="0" w:line="520" w:lineRule="exact"/>
        <w:ind w:firstLine="840" w:firstLineChars="300"/>
        <w:jc w:val="both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代同亮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</w:rPr>
        <w:t>市场营销系主任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）、祝  兵（财务管理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</w:rPr>
        <w:t>系主任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）、</w:t>
      </w:r>
    </w:p>
    <w:p w14:paraId="722DFC49">
      <w:pPr>
        <w:pStyle w:val="4"/>
        <w:widowControl/>
        <w:spacing w:after="0" w:line="520" w:lineRule="exact"/>
        <w:ind w:firstLine="840" w:firstLineChars="3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于龙振（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  <w:lang w:val="en-US" w:eastAsia="zh-CN"/>
        </w:rPr>
        <w:t>工业与物流管理</w:t>
      </w:r>
      <w:r>
        <w:rPr>
          <w:rFonts w:hint="eastAsia" w:ascii="宋体" w:hAnsi="宋体" w:eastAsia="宋体" w:cs="宋体"/>
          <w:color w:val="222222"/>
          <w:sz w:val="28"/>
          <w:szCs w:val="28"/>
          <w:shd w:val="clear" w:color="auto" w:fill="FFFFFF"/>
        </w:rPr>
        <w:t>系主任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杨继梅（金融系）</w:t>
      </w:r>
    </w:p>
    <w:p w14:paraId="19E50D87">
      <w:pPr>
        <w:pStyle w:val="4"/>
        <w:widowControl/>
        <w:spacing w:after="0" w:line="520" w:lineRule="exact"/>
        <w:jc w:val="both"/>
        <w:rPr>
          <w:rFonts w:ascii="宋体" w:hAnsi="宋体" w:eastAsia="宋体" w:cs="宋体"/>
          <w:b/>
          <w:bCs/>
          <w:color w:val="000000"/>
          <w:sz w:val="28"/>
          <w:szCs w:val="28"/>
        </w:rPr>
      </w:pPr>
    </w:p>
    <w:p w14:paraId="453845EC">
      <w:pPr>
        <w:pStyle w:val="4"/>
        <w:widowControl/>
        <w:spacing w:after="0" w:line="520" w:lineRule="exact"/>
        <w:jc w:val="both"/>
        <w:rPr>
          <w:rFonts w:ascii="宋体" w:hAnsi="宋体" w:eastAsia="宋体" w:cs="宋体"/>
          <w:color w:val="000000"/>
          <w:sz w:val="28"/>
          <w:szCs w:val="28"/>
        </w:rPr>
      </w:pPr>
    </w:p>
    <w:p w14:paraId="68D9F577">
      <w:pPr>
        <w:pStyle w:val="4"/>
        <w:widowControl/>
        <w:spacing w:after="0" w:line="520" w:lineRule="exact"/>
        <w:jc w:val="both"/>
        <w:rPr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学院推免工作指定联系人：</w:t>
      </w:r>
      <w:bookmarkStart w:id="0" w:name="_GoBack"/>
      <w:bookmarkEnd w:id="0"/>
    </w:p>
    <w:p w14:paraId="6B9C0AD6">
      <w:pPr>
        <w:pStyle w:val="4"/>
        <w:widowControl/>
        <w:spacing w:after="0" w:line="520" w:lineRule="exact"/>
        <w:jc w:val="both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王  嵩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 20</w:t>
      </w:r>
      <w:r>
        <w:rPr>
          <w:rFonts w:ascii="宋体" w:hAnsi="宋体" w:eastAsia="宋体" w:cs="宋体"/>
          <w:color w:val="000000"/>
          <w:sz w:val="28"/>
          <w:szCs w:val="28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级辅导员   88958962</w:t>
      </w:r>
    </w:p>
    <w:p w14:paraId="7E6565A3">
      <w:pPr>
        <w:pStyle w:val="4"/>
        <w:widowControl/>
        <w:spacing w:after="0" w:line="520" w:lineRule="exact"/>
        <w:jc w:val="both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sz w:val="28"/>
          <w:szCs w:val="28"/>
        </w:rPr>
        <w:t>蒋明慧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</w:rPr>
        <w:t xml:space="preserve">  本科教学秘书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</w:rPr>
        <w:t xml:space="preserve">  88957399</w:t>
      </w:r>
    </w:p>
    <w:p w14:paraId="2E285547">
      <w:pPr>
        <w:pStyle w:val="4"/>
        <w:widowControl/>
        <w:spacing w:after="0" w:line="500" w:lineRule="exact"/>
        <w:jc w:val="both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                                                       </w:t>
      </w:r>
    </w:p>
    <w:p w14:paraId="4864E0F9">
      <w:pPr>
        <w:pStyle w:val="4"/>
        <w:widowControl/>
        <w:spacing w:after="0" w:line="500" w:lineRule="exact"/>
        <w:jc w:val="right"/>
        <w:rPr>
          <w:sz w:val="22"/>
          <w:szCs w:val="22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经济与管理学院</w:t>
      </w:r>
    </w:p>
    <w:p w14:paraId="3AC9FBCB">
      <w:pPr>
        <w:spacing w:line="500" w:lineRule="exact"/>
        <w:jc w:val="right"/>
        <w:rPr>
          <w:rFonts w:ascii="宋体" w:hAnsi="宋体" w:eastAsia="宋体" w:cs="宋体"/>
          <w:b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                    20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年9月1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4MWZmN2U0MTUzNTk4M2VhNTM2YmRmYTRkYmE3YWUifQ=="/>
  </w:docVars>
  <w:rsids>
    <w:rsidRoot w:val="2E026D13"/>
    <w:rsid w:val="00334AFF"/>
    <w:rsid w:val="0037153A"/>
    <w:rsid w:val="00393569"/>
    <w:rsid w:val="0053247C"/>
    <w:rsid w:val="00557BD2"/>
    <w:rsid w:val="00592A45"/>
    <w:rsid w:val="005B4B7B"/>
    <w:rsid w:val="0074421B"/>
    <w:rsid w:val="008055DC"/>
    <w:rsid w:val="009855E3"/>
    <w:rsid w:val="00990F4A"/>
    <w:rsid w:val="009F4685"/>
    <w:rsid w:val="00A1745A"/>
    <w:rsid w:val="00AC2744"/>
    <w:rsid w:val="00B37D25"/>
    <w:rsid w:val="00DF1214"/>
    <w:rsid w:val="00EA65A8"/>
    <w:rsid w:val="00F46D9F"/>
    <w:rsid w:val="00F72171"/>
    <w:rsid w:val="00FF742D"/>
    <w:rsid w:val="01DF12CF"/>
    <w:rsid w:val="04EF546A"/>
    <w:rsid w:val="054A0522"/>
    <w:rsid w:val="069D1658"/>
    <w:rsid w:val="06B13555"/>
    <w:rsid w:val="07E50B1D"/>
    <w:rsid w:val="0A5B239F"/>
    <w:rsid w:val="0AA66DDD"/>
    <w:rsid w:val="0BFC4E61"/>
    <w:rsid w:val="11A44BB5"/>
    <w:rsid w:val="15194905"/>
    <w:rsid w:val="167430AC"/>
    <w:rsid w:val="1B7E2ABA"/>
    <w:rsid w:val="1C0833AC"/>
    <w:rsid w:val="1EAD6535"/>
    <w:rsid w:val="232D3F05"/>
    <w:rsid w:val="25B72292"/>
    <w:rsid w:val="261A458B"/>
    <w:rsid w:val="280947C9"/>
    <w:rsid w:val="29B70709"/>
    <w:rsid w:val="2BA9256E"/>
    <w:rsid w:val="2BEE4EE2"/>
    <w:rsid w:val="2E026D13"/>
    <w:rsid w:val="2ED7562A"/>
    <w:rsid w:val="303052ED"/>
    <w:rsid w:val="31906E89"/>
    <w:rsid w:val="32915132"/>
    <w:rsid w:val="32CB598B"/>
    <w:rsid w:val="358B4284"/>
    <w:rsid w:val="3A6B53D3"/>
    <w:rsid w:val="3C73312B"/>
    <w:rsid w:val="3ED57180"/>
    <w:rsid w:val="3F217A65"/>
    <w:rsid w:val="41D71864"/>
    <w:rsid w:val="43C733C9"/>
    <w:rsid w:val="469316B6"/>
    <w:rsid w:val="46B62B7F"/>
    <w:rsid w:val="49856184"/>
    <w:rsid w:val="4C8F6C8F"/>
    <w:rsid w:val="4F973029"/>
    <w:rsid w:val="504363B8"/>
    <w:rsid w:val="50ED567B"/>
    <w:rsid w:val="56B556B8"/>
    <w:rsid w:val="599D6700"/>
    <w:rsid w:val="5B026419"/>
    <w:rsid w:val="5F817618"/>
    <w:rsid w:val="5FC61F61"/>
    <w:rsid w:val="60AE778D"/>
    <w:rsid w:val="6144220B"/>
    <w:rsid w:val="62930D75"/>
    <w:rsid w:val="655D6674"/>
    <w:rsid w:val="6D535020"/>
    <w:rsid w:val="6DBD0766"/>
    <w:rsid w:val="70696864"/>
    <w:rsid w:val="77783F0F"/>
    <w:rsid w:val="788400A6"/>
    <w:rsid w:val="78CD0016"/>
    <w:rsid w:val="792746DB"/>
    <w:rsid w:val="79302D1C"/>
    <w:rsid w:val="7D05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after="150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000000"/>
      <w:u w:val="none"/>
    </w:rPr>
  </w:style>
  <w:style w:type="character" w:styleId="9">
    <w:name w:val="HTML Definition"/>
    <w:basedOn w:val="6"/>
    <w:qFormat/>
    <w:uiPriority w:val="0"/>
    <w:rPr>
      <w:i/>
    </w:rPr>
  </w:style>
  <w:style w:type="character" w:styleId="10">
    <w:name w:val="Hyperlink"/>
    <w:basedOn w:val="6"/>
    <w:qFormat/>
    <w:uiPriority w:val="0"/>
    <w:rPr>
      <w:color w:val="000000"/>
      <w:u w:val="none"/>
    </w:rPr>
  </w:style>
  <w:style w:type="character" w:styleId="11">
    <w:name w:val="HTML Code"/>
    <w:basedOn w:val="6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2">
    <w:name w:val="HTML Keyboard"/>
    <w:basedOn w:val="6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3">
    <w:name w:val="HTML Sample"/>
    <w:basedOn w:val="6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4">
    <w:name w:val="timestyle553281"/>
    <w:basedOn w:val="6"/>
    <w:qFormat/>
    <w:uiPriority w:val="0"/>
    <w:rPr>
      <w:sz w:val="20"/>
      <w:szCs w:val="20"/>
    </w:rPr>
  </w:style>
  <w:style w:type="character" w:customStyle="1" w:styleId="15">
    <w:name w:val="authorstyle553281"/>
    <w:basedOn w:val="6"/>
    <w:qFormat/>
    <w:uiPriority w:val="0"/>
    <w:rPr>
      <w:sz w:val="20"/>
      <w:szCs w:val="20"/>
    </w:rPr>
  </w:style>
  <w:style w:type="character" w:customStyle="1" w:styleId="16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198</Words>
  <Characters>222</Characters>
  <Lines>2</Lines>
  <Paragraphs>1</Paragraphs>
  <TotalTime>86</TotalTime>
  <ScaleCrop>false</ScaleCrop>
  <LinksUpToDate>false</LinksUpToDate>
  <CharactersWithSpaces>316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2018-09-06T01:41:00Z</dcterms:created>
  <dc:creator>Administrator</dc:creator>
  <cp:lastModifiedBy>M.J</cp:lastModifiedBy>
  <cp:lastPrinted>2020-09-21T09:59:00Z</cp:lastPrinted>
  <dcterms:modified xsi:type="dcterms:W3CDTF">2024-09-10T01:24:36Z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CBC6535242D04CE187049730D779BABF</vt:lpwstr>
  </property>
</Properties>
</file>